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1577D" w14:textId="77777777" w:rsidR="002F1565" w:rsidRPr="00C65794" w:rsidRDefault="00841606">
      <w:pPr>
        <w:spacing w:before="240"/>
        <w:jc w:val="center"/>
        <w:rPr>
          <w:b/>
          <w:bCs/>
          <w:color w:val="FFC000"/>
          <w:sz w:val="32"/>
        </w:rPr>
      </w:pPr>
      <w:bookmarkStart w:id="0" w:name="_GoBack"/>
      <w:bookmarkEnd w:id="0"/>
      <w:r>
        <w:rPr>
          <w:b/>
          <w:bCs/>
          <w:noProof/>
          <w:color w:val="FFC000"/>
          <w:sz w:val="32"/>
          <w:lang w:val="en-US" w:eastAsia="zh-TW"/>
        </w:rPr>
        <w:pict w14:anchorId="13ED0E6B">
          <v:rect id="_x0000_s1028" style="position:absolute;left:0;text-align:left;margin-left:115.05pt;margin-top:-13.65pt;width:363.95pt;height:145.65pt;flip:x;z-index:251657728;mso-wrap-distance-top:7.2pt;mso-wrap-distance-bottom:7.2pt;mso-position-horizontal-relative:margin;mso-position-vertical-relative:margin;mso-width-relative:margin;v-text-anchor:middle" filled="f" fillcolor="black" stroked="f" strokeweight="1.5pt">
            <v:shadow color="#f79646" opacity=".5" offset="-15pt,0" offset2="-18pt,12pt"/>
            <v:textbox style="mso-next-textbox:#_x0000_s1028" inset="21.6pt,21.6pt,21.6pt,21.6pt">
              <w:txbxContent>
                <w:p w14:paraId="3145532E" w14:textId="77777777" w:rsidR="002F1565" w:rsidRDefault="002F1565">
                  <w:pPr>
                    <w:spacing w:before="240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Seaforth Co-operative Children’s Centre Inc.</w:t>
                  </w:r>
                </w:p>
                <w:p w14:paraId="4B94E972" w14:textId="77777777" w:rsidR="002F1565" w:rsidRDefault="002F1565">
                  <w:pPr>
                    <w:jc w:val="center"/>
                  </w:pPr>
                  <w:r>
                    <w:t>P.O. Box 347, 82 Chalk St. N., Seaforth, Ontario, N0K 1W0</w:t>
                  </w:r>
                </w:p>
                <w:p w14:paraId="2ACC9D2C" w14:textId="0F23225E" w:rsidR="002F1565" w:rsidRDefault="002F1565">
                  <w:pPr>
                    <w:jc w:val="center"/>
                  </w:pPr>
                  <w:r>
                    <w:t>Telephone</w:t>
                  </w:r>
                  <w:r w:rsidR="00D13050">
                    <w:t>: (</w:t>
                  </w:r>
                  <w:r>
                    <w:t>519) 527-</w:t>
                  </w:r>
                  <w:r w:rsidR="00D13050">
                    <w:t>0682 Fax: (519) 600-0682</w:t>
                  </w:r>
                </w:p>
                <w:p w14:paraId="06B663E6" w14:textId="166EC030" w:rsidR="002F1565" w:rsidRDefault="002F1565">
                  <w:pPr>
                    <w:jc w:val="center"/>
                  </w:pPr>
                  <w:r>
                    <w:t xml:space="preserve">Email: </w:t>
                  </w:r>
                  <w:r w:rsidR="0058448B">
                    <w:rPr>
                      <w:rStyle w:val="Hyperlink"/>
                    </w:rPr>
                    <w:t>sccc@tcc.on.ca</w:t>
                  </w:r>
                </w:p>
                <w:p w14:paraId="460B3100" w14:textId="0DBB99F0" w:rsidR="002F1565" w:rsidRDefault="008126A3" w:rsidP="0058448B">
                  <w:r>
                    <w:t xml:space="preserve">                    </w:t>
                  </w:r>
                  <w:r w:rsidR="002F1565">
                    <w:t xml:space="preserve">Facebook – Seaforth </w:t>
                  </w:r>
                  <w:r w:rsidR="004440FB">
                    <w:t xml:space="preserve">Co-operative </w:t>
                  </w:r>
                  <w:r w:rsidR="002F1565">
                    <w:t>Children’s Centre</w:t>
                  </w:r>
                </w:p>
                <w:p w14:paraId="710D4727" w14:textId="1CA622F9" w:rsidR="004440FB" w:rsidRDefault="004440FB" w:rsidP="004440FB">
                  <w:pPr>
                    <w:jc w:val="center"/>
                  </w:pPr>
                  <w:r>
                    <w:t xml:space="preserve">Website – </w:t>
                  </w:r>
                  <w:hyperlink r:id="rId6" w:history="1">
                    <w:r w:rsidRPr="006F0B8D">
                      <w:rPr>
                        <w:rStyle w:val="Hyperlink"/>
                      </w:rPr>
                      <w:t>www.seaforthchildcare.com</w:t>
                    </w:r>
                  </w:hyperlink>
                </w:p>
                <w:p w14:paraId="5ADDA95D" w14:textId="77777777" w:rsidR="004440FB" w:rsidRDefault="004440FB" w:rsidP="004440FB">
                  <w:pPr>
                    <w:jc w:val="center"/>
                  </w:pPr>
                </w:p>
                <w:p w14:paraId="36639BAD" w14:textId="77777777" w:rsidR="002F1565" w:rsidRDefault="002F1565">
                  <w:pPr>
                    <w:rPr>
                      <w:color w:val="4F81BD"/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9342C4" w:rsidRPr="00C65794">
        <w:rPr>
          <w:b/>
          <w:bCs/>
          <w:noProof/>
          <w:color w:val="FFC000"/>
          <w:sz w:val="32"/>
          <w:lang w:val="en-US"/>
        </w:rPr>
        <w:drawing>
          <wp:inline distT="0" distB="0" distL="0" distR="0" wp14:anchorId="084EDA4B" wp14:editId="5419244B">
            <wp:extent cx="1600200" cy="1571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608FD" w14:textId="77777777" w:rsidR="00F277B3" w:rsidRDefault="00F277B3" w:rsidP="008126A3">
      <w:pPr>
        <w:rPr>
          <w:b/>
          <w:sz w:val="32"/>
          <w:szCs w:val="32"/>
        </w:rPr>
      </w:pPr>
    </w:p>
    <w:p w14:paraId="42539CB1" w14:textId="5BD70E90" w:rsidR="00F22EB5" w:rsidRPr="0034007F" w:rsidRDefault="006D69A0" w:rsidP="00654E32">
      <w:pPr>
        <w:jc w:val="center"/>
        <w:rPr>
          <w:rFonts w:ascii="Arial" w:hAnsi="Arial" w:cs="Arial"/>
          <w:color w:val="C6D9F1" w:themeColor="text2" w:themeTint="33"/>
          <w:sz w:val="32"/>
          <w:szCs w:val="32"/>
        </w:rPr>
      </w:pPr>
      <w:r w:rsidRPr="0034007F">
        <w:rPr>
          <w:rFonts w:ascii="Arial" w:hAnsi="Arial" w:cs="Arial"/>
          <w:color w:val="C6D9F1" w:themeColor="text2" w:themeTint="33"/>
          <w:sz w:val="32"/>
          <w:szCs w:val="32"/>
          <w:highlight w:val="red"/>
        </w:rPr>
        <w:t>PARENT NEWSLETTER</w:t>
      </w:r>
      <w:r w:rsidR="00913BF6" w:rsidRPr="0034007F">
        <w:rPr>
          <w:rFonts w:ascii="Arial" w:hAnsi="Arial" w:cs="Arial"/>
          <w:color w:val="C6D9F1" w:themeColor="text2" w:themeTint="33"/>
          <w:sz w:val="32"/>
          <w:szCs w:val="32"/>
          <w:highlight w:val="red"/>
        </w:rPr>
        <w:t xml:space="preserve"> FEBRUARY</w:t>
      </w:r>
      <w:r w:rsidR="00310549" w:rsidRPr="0034007F">
        <w:rPr>
          <w:rFonts w:ascii="Arial" w:hAnsi="Arial" w:cs="Arial"/>
          <w:color w:val="C6D9F1" w:themeColor="text2" w:themeTint="33"/>
          <w:sz w:val="32"/>
          <w:szCs w:val="32"/>
          <w:highlight w:val="red"/>
        </w:rPr>
        <w:t xml:space="preserve"> 2020</w:t>
      </w:r>
      <w:r w:rsidR="00310549" w:rsidRPr="0034007F">
        <w:rPr>
          <w:rFonts w:ascii="Arial" w:hAnsi="Arial" w:cs="Arial"/>
          <w:color w:val="C6D9F1" w:themeColor="text2" w:themeTint="33"/>
          <w:sz w:val="32"/>
          <w:szCs w:val="32"/>
        </w:rPr>
        <w:t xml:space="preserve"> </w:t>
      </w:r>
    </w:p>
    <w:p w14:paraId="376C0549" w14:textId="77777777" w:rsidR="0097333B" w:rsidRPr="004315BB" w:rsidRDefault="0097333B" w:rsidP="00654E32">
      <w:pPr>
        <w:jc w:val="center"/>
        <w:rPr>
          <w:rFonts w:ascii="Arial" w:hAnsi="Arial" w:cs="Arial"/>
          <w:color w:val="F79646" w:themeColor="accent6"/>
          <w:sz w:val="28"/>
          <w:szCs w:val="28"/>
        </w:rPr>
      </w:pPr>
    </w:p>
    <w:p w14:paraId="6461B7C1" w14:textId="477CE119" w:rsidR="003B229B" w:rsidRDefault="0086187A" w:rsidP="008E417E">
      <w:pPr>
        <w:pStyle w:val="NoSpacing"/>
        <w:rPr>
          <w:rFonts w:eastAsia="Malgun Gothic"/>
          <w:sz w:val="28"/>
          <w:szCs w:val="28"/>
        </w:rPr>
      </w:pPr>
      <w:r w:rsidRPr="00327022">
        <w:rPr>
          <w:rFonts w:eastAsia="Malgun Gothic"/>
          <w:sz w:val="28"/>
          <w:szCs w:val="28"/>
        </w:rPr>
        <w:t>Thanks to</w:t>
      </w:r>
      <w:r w:rsidR="00E76578" w:rsidRPr="00327022">
        <w:rPr>
          <w:rFonts w:eastAsia="Malgun Gothic"/>
          <w:sz w:val="28"/>
          <w:szCs w:val="28"/>
        </w:rPr>
        <w:t xml:space="preserve"> </w:t>
      </w:r>
      <w:r w:rsidR="008E417E">
        <w:rPr>
          <w:rFonts w:eastAsia="Malgun Gothic"/>
          <w:sz w:val="28"/>
          <w:szCs w:val="28"/>
        </w:rPr>
        <w:t>Gerry Gibbs for the donation of chocolate puddings and Effie McGrath for the donation of craft supplies and stickers.</w:t>
      </w:r>
    </w:p>
    <w:p w14:paraId="3E1B5387" w14:textId="77777777" w:rsidR="008E417E" w:rsidRDefault="008E417E" w:rsidP="008E417E">
      <w:pPr>
        <w:pStyle w:val="NoSpacing"/>
        <w:rPr>
          <w:rFonts w:ascii="Malgun Gothic" w:eastAsia="Malgun Gothic" w:hAnsi="Malgun Gothic"/>
          <w:b/>
          <w:sz w:val="20"/>
          <w:szCs w:val="20"/>
        </w:rPr>
      </w:pPr>
    </w:p>
    <w:p w14:paraId="2F5EEE21" w14:textId="0F818A3D" w:rsidR="003B229B" w:rsidRDefault="003B229B" w:rsidP="003B229B">
      <w:pPr>
        <w:pStyle w:val="NoSpacing"/>
        <w:rPr>
          <w:rFonts w:eastAsia="Malgun Gothic"/>
          <w:b/>
          <w:bCs/>
          <w:color w:val="FFFF00"/>
          <w:sz w:val="32"/>
          <w:szCs w:val="32"/>
          <w:u w:val="single"/>
        </w:rPr>
      </w:pPr>
      <w:r w:rsidRPr="003B229B">
        <w:rPr>
          <w:rFonts w:eastAsia="Malgun Gothic"/>
          <w:b/>
          <w:bCs/>
          <w:color w:val="FFFF00"/>
          <w:sz w:val="32"/>
          <w:szCs w:val="32"/>
          <w:highlight w:val="red"/>
          <w:u w:val="single"/>
        </w:rPr>
        <w:t>NEW PARENT FEES</w:t>
      </w:r>
    </w:p>
    <w:p w14:paraId="77A0F523" w14:textId="74E93BA5" w:rsidR="003B229B" w:rsidRDefault="003B229B" w:rsidP="003B229B">
      <w:pPr>
        <w:pStyle w:val="NoSpacing"/>
        <w:rPr>
          <w:rFonts w:eastAsia="Malgun Gothic"/>
          <w:b/>
          <w:bCs/>
          <w:color w:val="FFFF00"/>
          <w:sz w:val="32"/>
          <w:szCs w:val="32"/>
          <w:u w:val="single"/>
        </w:rPr>
      </w:pPr>
    </w:p>
    <w:p w14:paraId="32A21391" w14:textId="277C8EA2" w:rsidR="003B229B" w:rsidRPr="00327022" w:rsidRDefault="006A52A5" w:rsidP="003B229B">
      <w:pPr>
        <w:pStyle w:val="NoSpacing"/>
        <w:rPr>
          <w:rFonts w:eastAsia="Malgun Gothic"/>
          <w:sz w:val="28"/>
          <w:szCs w:val="28"/>
        </w:rPr>
      </w:pPr>
      <w:r w:rsidRPr="00327022">
        <w:rPr>
          <w:rFonts w:eastAsia="Malgun Gothic"/>
          <w:sz w:val="28"/>
          <w:szCs w:val="28"/>
        </w:rPr>
        <w:t>Parent fees are changing as of March 1, 2020. Please see the chart below.</w:t>
      </w:r>
    </w:p>
    <w:p w14:paraId="67E2456C" w14:textId="77777777" w:rsidR="003B229B" w:rsidRPr="00327022" w:rsidRDefault="003B229B" w:rsidP="003B229B">
      <w:pPr>
        <w:pStyle w:val="NoSpacing"/>
        <w:rPr>
          <w:rFonts w:eastAsia="Malgun Gothic"/>
          <w:b/>
          <w:bCs/>
          <w:color w:val="7030A0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1890"/>
      </w:tblGrid>
      <w:tr w:rsidR="003B229B" w:rsidRPr="00327022" w14:paraId="71112E8C" w14:textId="77777777" w:rsidTr="003B229B">
        <w:tc>
          <w:tcPr>
            <w:tcW w:w="4428" w:type="dxa"/>
          </w:tcPr>
          <w:p w14:paraId="6E8E2D7A" w14:textId="3FCB66C0" w:rsidR="003B229B" w:rsidRPr="00327022" w:rsidRDefault="003B229B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PROGRAM</w:t>
            </w:r>
          </w:p>
        </w:tc>
        <w:tc>
          <w:tcPr>
            <w:tcW w:w="1890" w:type="dxa"/>
          </w:tcPr>
          <w:p w14:paraId="5F739B14" w14:textId="10F86630" w:rsidR="003B229B" w:rsidRPr="00327022" w:rsidRDefault="003B229B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RATE</w:t>
            </w:r>
          </w:p>
        </w:tc>
      </w:tr>
      <w:tr w:rsidR="003B229B" w:rsidRPr="00327022" w14:paraId="60BC0D90" w14:textId="77777777" w:rsidTr="003B229B">
        <w:tc>
          <w:tcPr>
            <w:tcW w:w="4428" w:type="dxa"/>
          </w:tcPr>
          <w:p w14:paraId="3B339A5C" w14:textId="7CC18F9A" w:rsidR="003B229B" w:rsidRPr="00327022" w:rsidRDefault="003B229B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Infant Full Day</w:t>
            </w:r>
          </w:p>
        </w:tc>
        <w:tc>
          <w:tcPr>
            <w:tcW w:w="1890" w:type="dxa"/>
          </w:tcPr>
          <w:p w14:paraId="45B58BAC" w14:textId="0C3F54F5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$ 46.50</w:t>
            </w:r>
          </w:p>
        </w:tc>
      </w:tr>
      <w:tr w:rsidR="003B229B" w:rsidRPr="00327022" w14:paraId="5A15702A" w14:textId="77777777" w:rsidTr="003B229B">
        <w:tc>
          <w:tcPr>
            <w:tcW w:w="4428" w:type="dxa"/>
          </w:tcPr>
          <w:p w14:paraId="2961437A" w14:textId="15BBDF9D" w:rsidR="003B229B" w:rsidRPr="00327022" w:rsidRDefault="003B229B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Toddler Full Day</w:t>
            </w:r>
          </w:p>
        </w:tc>
        <w:tc>
          <w:tcPr>
            <w:tcW w:w="1890" w:type="dxa"/>
          </w:tcPr>
          <w:p w14:paraId="136663F5" w14:textId="74AAECFA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$ 37.00</w:t>
            </w:r>
          </w:p>
        </w:tc>
      </w:tr>
      <w:tr w:rsidR="003B229B" w:rsidRPr="00327022" w14:paraId="6F8EA2BE" w14:textId="77777777" w:rsidTr="003B229B">
        <w:tc>
          <w:tcPr>
            <w:tcW w:w="4428" w:type="dxa"/>
          </w:tcPr>
          <w:p w14:paraId="037CE403" w14:textId="32C01F67" w:rsidR="003B229B" w:rsidRPr="00327022" w:rsidRDefault="003B229B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Preschool Full Day</w:t>
            </w:r>
          </w:p>
        </w:tc>
        <w:tc>
          <w:tcPr>
            <w:tcW w:w="1890" w:type="dxa"/>
          </w:tcPr>
          <w:p w14:paraId="6943F804" w14:textId="5C5238F1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$ 35.00</w:t>
            </w:r>
          </w:p>
        </w:tc>
      </w:tr>
      <w:tr w:rsidR="003B229B" w:rsidRPr="00327022" w14:paraId="3BEA7B67" w14:textId="77777777" w:rsidTr="003B229B">
        <w:tc>
          <w:tcPr>
            <w:tcW w:w="4428" w:type="dxa"/>
          </w:tcPr>
          <w:p w14:paraId="4E064570" w14:textId="713DBA4F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School Age - Before</w:t>
            </w:r>
            <w:r w:rsidRPr="00327022">
              <w:rPr>
                <w:rFonts w:eastAsia="Malgun Gothic"/>
                <w:b/>
                <w:bCs/>
                <w:sz w:val="28"/>
                <w:szCs w:val="28"/>
              </w:rPr>
              <w:t xml:space="preserve"> or</w:t>
            </w:r>
            <w:r w:rsidRPr="00327022">
              <w:rPr>
                <w:rFonts w:eastAsia="Malgun Gothic"/>
                <w:sz w:val="28"/>
                <w:szCs w:val="28"/>
              </w:rPr>
              <w:t xml:space="preserve"> After</w:t>
            </w:r>
          </w:p>
        </w:tc>
        <w:tc>
          <w:tcPr>
            <w:tcW w:w="1890" w:type="dxa"/>
          </w:tcPr>
          <w:p w14:paraId="61A2C19C" w14:textId="12B07E85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$ 10.00</w:t>
            </w:r>
          </w:p>
        </w:tc>
      </w:tr>
      <w:tr w:rsidR="003B229B" w:rsidRPr="00327022" w14:paraId="06E25A4A" w14:textId="77777777" w:rsidTr="003B229B">
        <w:tc>
          <w:tcPr>
            <w:tcW w:w="4428" w:type="dxa"/>
          </w:tcPr>
          <w:p w14:paraId="2D8CF051" w14:textId="0CE43C2D" w:rsidR="006A52A5" w:rsidRPr="00327022" w:rsidRDefault="006A52A5" w:rsidP="006A52A5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 xml:space="preserve">School Age – Before </w:t>
            </w:r>
            <w:r w:rsidRPr="00327022">
              <w:rPr>
                <w:rFonts w:eastAsia="Malgun Gothic"/>
                <w:b/>
                <w:bCs/>
                <w:sz w:val="28"/>
                <w:szCs w:val="28"/>
              </w:rPr>
              <w:t>and</w:t>
            </w:r>
            <w:r w:rsidRPr="00327022">
              <w:rPr>
                <w:rFonts w:eastAsia="Malgun Gothic"/>
                <w:sz w:val="28"/>
                <w:szCs w:val="28"/>
              </w:rPr>
              <w:t xml:space="preserve"> After</w:t>
            </w:r>
          </w:p>
        </w:tc>
        <w:tc>
          <w:tcPr>
            <w:tcW w:w="1890" w:type="dxa"/>
          </w:tcPr>
          <w:p w14:paraId="12EC1B5C" w14:textId="17F27728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$ 18.00</w:t>
            </w:r>
          </w:p>
        </w:tc>
      </w:tr>
      <w:tr w:rsidR="003B229B" w:rsidRPr="00327022" w14:paraId="13B28E07" w14:textId="77777777" w:rsidTr="003B229B">
        <w:tc>
          <w:tcPr>
            <w:tcW w:w="4428" w:type="dxa"/>
          </w:tcPr>
          <w:p w14:paraId="34AE6F66" w14:textId="58589EBC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School Age – Full Day</w:t>
            </w:r>
          </w:p>
        </w:tc>
        <w:tc>
          <w:tcPr>
            <w:tcW w:w="1890" w:type="dxa"/>
          </w:tcPr>
          <w:p w14:paraId="22F45D78" w14:textId="4BD1EDE8" w:rsidR="003B229B" w:rsidRPr="00327022" w:rsidRDefault="006A52A5" w:rsidP="00864FF0">
            <w:pPr>
              <w:pStyle w:val="NoSpacing"/>
              <w:rPr>
                <w:rFonts w:eastAsia="Malgun Gothic"/>
                <w:sz w:val="28"/>
                <w:szCs w:val="28"/>
              </w:rPr>
            </w:pPr>
            <w:r w:rsidRPr="00327022">
              <w:rPr>
                <w:rFonts w:eastAsia="Malgun Gothic"/>
                <w:sz w:val="28"/>
                <w:szCs w:val="28"/>
              </w:rPr>
              <w:t>$ 30.00</w:t>
            </w:r>
          </w:p>
        </w:tc>
      </w:tr>
    </w:tbl>
    <w:p w14:paraId="54AE1282" w14:textId="77777777" w:rsidR="003B229B" w:rsidRPr="00327022" w:rsidRDefault="003B229B" w:rsidP="003B229B">
      <w:pPr>
        <w:pStyle w:val="NoSpacing"/>
        <w:rPr>
          <w:rFonts w:eastAsia="Malgun Gothic"/>
          <w:sz w:val="28"/>
          <w:szCs w:val="28"/>
        </w:rPr>
      </w:pPr>
    </w:p>
    <w:p w14:paraId="7BEF683A" w14:textId="67CDBA6B" w:rsidR="007F5802" w:rsidRPr="00AA0776" w:rsidRDefault="007F5802" w:rsidP="007F5802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1" w:name="_Hlk8137282"/>
      <w:r w:rsidRPr="00AA0776">
        <w:rPr>
          <w:rFonts w:ascii="Malgun Gothic" w:eastAsia="Malgun Gothic" w:hAnsi="Malgun Gothic"/>
          <w:b/>
          <w:sz w:val="28"/>
          <w:szCs w:val="28"/>
        </w:rPr>
        <w:t>Reminders</w:t>
      </w:r>
    </w:p>
    <w:bookmarkEnd w:id="1"/>
    <w:p w14:paraId="788CD964" w14:textId="4E7CC53E" w:rsidR="004440FB" w:rsidRDefault="004440FB" w:rsidP="008126A3">
      <w:pPr>
        <w:rPr>
          <w:rFonts w:ascii="Malgun Gothic" w:eastAsia="Malgun Gothic" w:hAnsi="Malgun Gothic"/>
          <w:b/>
          <w:sz w:val="22"/>
          <w:szCs w:val="22"/>
        </w:rPr>
      </w:pPr>
    </w:p>
    <w:p w14:paraId="6B742C78" w14:textId="0B511F7F" w:rsidR="00E10286" w:rsidRPr="005E7F72" w:rsidRDefault="005E7F72" w:rsidP="00753E35">
      <w:pPr>
        <w:pStyle w:val="NoSpacing"/>
        <w:rPr>
          <w:rFonts w:eastAsia="Malgun Gothic"/>
          <w:b/>
          <w:bCs/>
          <w:sz w:val="28"/>
          <w:szCs w:val="28"/>
        </w:rPr>
      </w:pPr>
      <w:r w:rsidRPr="005E7F72">
        <w:rPr>
          <w:rFonts w:eastAsia="Malgun Gothic"/>
          <w:b/>
          <w:bCs/>
          <w:sz w:val="28"/>
          <w:szCs w:val="28"/>
        </w:rPr>
        <w:t xml:space="preserve">The centre is </w:t>
      </w:r>
      <w:r w:rsidR="00E10286" w:rsidRPr="005E7F72">
        <w:rPr>
          <w:rFonts w:eastAsia="Malgun Gothic"/>
          <w:b/>
          <w:bCs/>
          <w:sz w:val="28"/>
          <w:szCs w:val="28"/>
        </w:rPr>
        <w:t>closed Monday February 17 for Family Day.</w:t>
      </w:r>
    </w:p>
    <w:p w14:paraId="03EE4F9E" w14:textId="77777777" w:rsidR="00E10286" w:rsidRDefault="00E10286" w:rsidP="00753E35">
      <w:pPr>
        <w:pStyle w:val="NoSpacing"/>
        <w:rPr>
          <w:rFonts w:eastAsia="Malgun Gothic"/>
        </w:rPr>
      </w:pPr>
    </w:p>
    <w:p w14:paraId="0DC81C05" w14:textId="0A9D4A10" w:rsidR="00AF19F3" w:rsidRPr="00A37C41" w:rsidRDefault="007F5802" w:rsidP="00753E35">
      <w:pPr>
        <w:pStyle w:val="NoSpacing"/>
        <w:rPr>
          <w:rFonts w:eastAsia="Malgun Gothic"/>
        </w:rPr>
      </w:pPr>
      <w:r w:rsidRPr="00A37C41">
        <w:rPr>
          <w:rFonts w:eastAsia="Malgun Gothic"/>
        </w:rPr>
        <w:t>All calendars are due by the 15</w:t>
      </w:r>
      <w:r w:rsidRPr="00A37C41">
        <w:rPr>
          <w:rFonts w:eastAsia="Malgun Gothic"/>
          <w:vertAlign w:val="superscript"/>
        </w:rPr>
        <w:t>th</w:t>
      </w:r>
      <w:r w:rsidRPr="00A37C41">
        <w:rPr>
          <w:rFonts w:eastAsia="Malgun Gothic"/>
        </w:rPr>
        <w:t xml:space="preserve"> of the </w:t>
      </w:r>
      <w:r w:rsidR="005E7F72" w:rsidRPr="00A37C41">
        <w:rPr>
          <w:rFonts w:eastAsia="Malgun Gothic"/>
        </w:rPr>
        <w:t>month.</w:t>
      </w:r>
      <w:r w:rsidR="004315BB" w:rsidRPr="00A37C41">
        <w:rPr>
          <w:rFonts w:eastAsia="Malgun Gothic"/>
        </w:rPr>
        <w:t xml:space="preserve"> Please make sure that your payment is sent in along with your calendar</w:t>
      </w:r>
      <w:r w:rsidR="005D5AA3" w:rsidRPr="00A37C41">
        <w:rPr>
          <w:rFonts w:eastAsia="Malgun Gothic"/>
        </w:rPr>
        <w:t xml:space="preserve"> and that the payment method is filled out.</w:t>
      </w:r>
    </w:p>
    <w:p w14:paraId="5AACE2CE" w14:textId="3585E39C" w:rsidR="004315BB" w:rsidRPr="00A37C41" w:rsidRDefault="004315BB" w:rsidP="00753E35">
      <w:pPr>
        <w:pStyle w:val="NoSpacing"/>
        <w:rPr>
          <w:rFonts w:eastAsia="Malgun Gothic"/>
        </w:rPr>
      </w:pPr>
    </w:p>
    <w:p w14:paraId="6879EA33" w14:textId="17E7EF85" w:rsidR="004315BB" w:rsidRPr="00A37C41" w:rsidRDefault="004315BB" w:rsidP="004315BB">
      <w:pPr>
        <w:pStyle w:val="NoSpacing"/>
        <w:rPr>
          <w:rFonts w:eastAsia="Malgun Gothic"/>
        </w:rPr>
      </w:pPr>
      <w:r w:rsidRPr="00A37C41">
        <w:rPr>
          <w:rFonts w:eastAsia="Malgun Gothic"/>
        </w:rPr>
        <w:t>You can pay your fees by cash, cheques or e-transfer (</w:t>
      </w:r>
      <w:hyperlink r:id="rId8" w:history="1">
        <w:r w:rsidRPr="00A37C41">
          <w:rPr>
            <w:rStyle w:val="Hyperlink"/>
            <w:rFonts w:eastAsia="Malgun Gothic"/>
          </w:rPr>
          <w:t>seaforthchildren@live.com</w:t>
        </w:r>
      </w:hyperlink>
      <w:r w:rsidRPr="00A37C41">
        <w:rPr>
          <w:rFonts w:eastAsia="Malgun Gothic"/>
        </w:rPr>
        <w:t xml:space="preserve">). When you are sending an e-transfer your child’s name must be included. </w:t>
      </w:r>
    </w:p>
    <w:p w14:paraId="37DC904B" w14:textId="239851F5" w:rsidR="00BE256A" w:rsidRPr="00A37C41" w:rsidRDefault="00BE256A" w:rsidP="004315BB">
      <w:pPr>
        <w:pStyle w:val="NoSpacing"/>
        <w:rPr>
          <w:rFonts w:eastAsia="Malgun Gothic"/>
        </w:rPr>
      </w:pPr>
    </w:p>
    <w:p w14:paraId="2C78A503" w14:textId="00E2684E" w:rsidR="007508DF" w:rsidRPr="00327022" w:rsidRDefault="00A37C41" w:rsidP="00753E35">
      <w:pPr>
        <w:pStyle w:val="NoSpacing"/>
        <w:rPr>
          <w:rFonts w:eastAsia="Malgun Gothic"/>
        </w:rPr>
      </w:pPr>
      <w:r w:rsidRPr="00327022">
        <w:rPr>
          <w:rFonts w:eastAsia="Malgun Gothic"/>
        </w:rPr>
        <w:t>Childcare subsidy is available through Huron County please click the link below for the calculator</w:t>
      </w:r>
    </w:p>
    <w:p w14:paraId="08C82FF0" w14:textId="02E3B520" w:rsidR="00A37C41" w:rsidRPr="00327022" w:rsidRDefault="00A37C41" w:rsidP="00753E35">
      <w:pPr>
        <w:pStyle w:val="NoSpacing"/>
        <w:rPr>
          <w:rFonts w:eastAsia="Malgun Gothic"/>
        </w:rPr>
      </w:pPr>
    </w:p>
    <w:p w14:paraId="74A84EAC" w14:textId="6CF82169" w:rsidR="00A37C41" w:rsidRDefault="00841606" w:rsidP="00753E35">
      <w:pPr>
        <w:pStyle w:val="NoSpacing"/>
        <w:rPr>
          <w:color w:val="0000FF"/>
          <w:u w:val="single"/>
        </w:rPr>
      </w:pPr>
      <w:hyperlink r:id="rId9" w:history="1">
        <w:r w:rsidR="00A37C41" w:rsidRPr="00A37C41">
          <w:rPr>
            <w:color w:val="0000FF"/>
            <w:u w:val="single"/>
          </w:rPr>
          <w:t>https://www.huroncounty.ca/childrens-services/child-care-subsidy/calculator/</w:t>
        </w:r>
      </w:hyperlink>
    </w:p>
    <w:p w14:paraId="06269875" w14:textId="11B375C8" w:rsidR="00E10286" w:rsidRDefault="00E10286" w:rsidP="00753E35">
      <w:pPr>
        <w:pStyle w:val="NoSpacing"/>
        <w:rPr>
          <w:color w:val="0000FF"/>
          <w:u w:val="single"/>
        </w:rPr>
      </w:pPr>
    </w:p>
    <w:p w14:paraId="2CBA32C1" w14:textId="77777777" w:rsidR="00E10286" w:rsidRDefault="00E10286" w:rsidP="00753E35">
      <w:pPr>
        <w:pStyle w:val="NoSpacing"/>
        <w:rPr>
          <w:color w:val="0000FF"/>
          <w:u w:val="single"/>
        </w:rPr>
      </w:pPr>
    </w:p>
    <w:p w14:paraId="0957B147" w14:textId="4A57C056" w:rsidR="001418FA" w:rsidRPr="00753E35" w:rsidRDefault="001418FA" w:rsidP="001418FA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r>
        <w:rPr>
          <w:rFonts w:ascii="Malgun Gothic" w:eastAsia="Malgun Gothic" w:hAnsi="Malgun Gothic"/>
          <w:b/>
          <w:sz w:val="28"/>
          <w:szCs w:val="28"/>
        </w:rPr>
        <w:lastRenderedPageBreak/>
        <w:t>Up Coming Events</w:t>
      </w:r>
    </w:p>
    <w:p w14:paraId="1A38D64E" w14:textId="237A75BE" w:rsidR="001418FA" w:rsidRDefault="001418FA" w:rsidP="00753E35">
      <w:pPr>
        <w:pStyle w:val="NoSpacing"/>
        <w:rPr>
          <w:rFonts w:eastAsia="Malgun Gothic"/>
          <w:sz w:val="28"/>
          <w:szCs w:val="28"/>
        </w:rPr>
      </w:pPr>
    </w:p>
    <w:p w14:paraId="384A669B" w14:textId="6EFBFEDB" w:rsidR="00EF62F9" w:rsidRDefault="001418FA" w:rsidP="008F711D">
      <w:pPr>
        <w:pStyle w:val="NoSpacing"/>
        <w:rPr>
          <w:rFonts w:eastAsia="Malgun Gothic"/>
          <w:sz w:val="28"/>
          <w:szCs w:val="28"/>
        </w:rPr>
      </w:pPr>
      <w:r>
        <w:rPr>
          <w:noProof/>
        </w:rPr>
        <w:drawing>
          <wp:inline distT="0" distB="0" distL="0" distR="0" wp14:anchorId="7B356DAD" wp14:editId="1754031D">
            <wp:extent cx="2221730" cy="2876025"/>
            <wp:effectExtent l="152400" t="152400" r="140970" b="133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94" cy="29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913BF6">
        <w:rPr>
          <w:rFonts w:eastAsia="Malgun Gothic"/>
          <w:sz w:val="28"/>
          <w:szCs w:val="28"/>
        </w:rPr>
        <w:tab/>
      </w:r>
      <w:r w:rsidR="00EF62F9">
        <w:rPr>
          <w:rFonts w:eastAsia="Malgun Gothic"/>
          <w:noProof/>
          <w:sz w:val="28"/>
          <w:szCs w:val="28"/>
        </w:rPr>
        <w:drawing>
          <wp:inline distT="0" distB="0" distL="0" distR="0" wp14:anchorId="07819504" wp14:editId="5A57A258">
            <wp:extent cx="2205331" cy="2854798"/>
            <wp:effectExtent l="152400" t="152400" r="138430" b="136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ck cook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52" cy="2939227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B755D50" w14:textId="7089A465" w:rsidR="0034007F" w:rsidRDefault="0034007F" w:rsidP="008F711D">
      <w:pPr>
        <w:pStyle w:val="NoSpacing"/>
        <w:rPr>
          <w:rFonts w:eastAsia="Malgun Gothic"/>
          <w:sz w:val="28"/>
          <w:szCs w:val="28"/>
        </w:rPr>
      </w:pPr>
    </w:p>
    <w:p w14:paraId="6B74AAD4" w14:textId="77777777" w:rsidR="0034007F" w:rsidRDefault="0034007F" w:rsidP="008F711D">
      <w:pPr>
        <w:pStyle w:val="NoSpacing"/>
        <w:rPr>
          <w:rFonts w:eastAsia="Malgun Gothic"/>
          <w:sz w:val="28"/>
          <w:szCs w:val="28"/>
        </w:rPr>
      </w:pPr>
    </w:p>
    <w:p w14:paraId="6CC6F954" w14:textId="2857F6E4" w:rsidR="00913BF6" w:rsidRDefault="00913BF6" w:rsidP="008F711D">
      <w:pPr>
        <w:pStyle w:val="NoSpacing"/>
        <w:rPr>
          <w:rFonts w:eastAsia="Malgun Gothic"/>
          <w:sz w:val="28"/>
          <w:szCs w:val="28"/>
        </w:rPr>
      </w:pPr>
    </w:p>
    <w:p w14:paraId="51A7478B" w14:textId="0D044E91" w:rsidR="00913BF6" w:rsidRDefault="000053D0" w:rsidP="000053D0">
      <w:pPr>
        <w:pStyle w:val="NoSpacing"/>
        <w:jc w:val="center"/>
        <w:rPr>
          <w:rFonts w:eastAsia="Malgun Gothic"/>
          <w:sz w:val="28"/>
          <w:szCs w:val="28"/>
        </w:rPr>
      </w:pPr>
      <w:r>
        <w:rPr>
          <w:noProof/>
        </w:rPr>
        <w:drawing>
          <wp:inline distT="0" distB="0" distL="0" distR="0" wp14:anchorId="726A282C" wp14:editId="6D801A5E">
            <wp:extent cx="2410460" cy="3486150"/>
            <wp:effectExtent l="266700" t="266700" r="275590" b="266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57" cy="3487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1C87B8" w14:textId="608F5789" w:rsidR="00913BF6" w:rsidRDefault="00913BF6" w:rsidP="008F711D">
      <w:pPr>
        <w:pStyle w:val="NoSpacing"/>
        <w:rPr>
          <w:rFonts w:eastAsia="Malgun Gothic"/>
          <w:sz w:val="28"/>
          <w:szCs w:val="28"/>
        </w:rPr>
      </w:pPr>
    </w:p>
    <w:p w14:paraId="5CE4DC93" w14:textId="77777777" w:rsidR="00512FD0" w:rsidRPr="00753E35" w:rsidRDefault="00512FD0" w:rsidP="00512FD0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2" w:name="_Hlk26436600"/>
      <w:r>
        <w:rPr>
          <w:rFonts w:ascii="Malgun Gothic" w:eastAsia="Malgun Gothic" w:hAnsi="Malgun Gothic"/>
          <w:b/>
          <w:sz w:val="28"/>
          <w:szCs w:val="28"/>
        </w:rPr>
        <w:lastRenderedPageBreak/>
        <w:t>Fundraisers</w:t>
      </w:r>
    </w:p>
    <w:bookmarkEnd w:id="2"/>
    <w:p w14:paraId="52EECDC4" w14:textId="7D25FE23" w:rsidR="00512FD0" w:rsidRDefault="00512FD0" w:rsidP="00512FD0">
      <w:pPr>
        <w:rPr>
          <w:rFonts w:ascii="Malgun Gothic" w:eastAsia="Malgun Gothic" w:hAnsi="Malgun Gothic"/>
          <w:sz w:val="20"/>
          <w:szCs w:val="20"/>
          <w:highlight w:val="magenta"/>
        </w:rPr>
      </w:pPr>
    </w:p>
    <w:p w14:paraId="1E3377AE" w14:textId="2D44DC17" w:rsidR="003C6BFC" w:rsidRDefault="003C6BFC" w:rsidP="003C6BFC">
      <w:pPr>
        <w:jc w:val="center"/>
        <w:rPr>
          <w:rFonts w:eastAsia="Malgun Gothic"/>
          <w:b/>
          <w:bCs/>
          <w:sz w:val="28"/>
          <w:szCs w:val="28"/>
          <w:u w:val="single"/>
        </w:rPr>
      </w:pPr>
      <w:proofErr w:type="spellStart"/>
      <w:r w:rsidRPr="003C6BFC">
        <w:rPr>
          <w:rFonts w:eastAsia="Malgun Gothic"/>
          <w:b/>
          <w:bCs/>
          <w:sz w:val="28"/>
          <w:szCs w:val="28"/>
          <w:u w:val="single"/>
        </w:rPr>
        <w:t>Rheo</w:t>
      </w:r>
      <w:proofErr w:type="spellEnd"/>
      <w:r w:rsidRPr="003C6BFC">
        <w:rPr>
          <w:rFonts w:eastAsia="Malgun Gothic"/>
          <w:b/>
          <w:bCs/>
          <w:sz w:val="28"/>
          <w:szCs w:val="28"/>
          <w:u w:val="single"/>
        </w:rPr>
        <w:t xml:space="preserve"> Thompson</w:t>
      </w:r>
    </w:p>
    <w:p w14:paraId="60AD2664" w14:textId="77777777" w:rsidR="003C6BFC" w:rsidRPr="003C6BFC" w:rsidRDefault="003C6BFC" w:rsidP="003C6BFC">
      <w:pPr>
        <w:jc w:val="center"/>
        <w:rPr>
          <w:rFonts w:ascii="Malgun Gothic" w:eastAsia="Malgun Gothic" w:hAnsi="Malgun Gothic"/>
          <w:b/>
          <w:bCs/>
          <w:sz w:val="20"/>
          <w:szCs w:val="20"/>
          <w:highlight w:val="magenta"/>
          <w:u w:val="single"/>
        </w:rPr>
      </w:pPr>
    </w:p>
    <w:p w14:paraId="52F56EC7" w14:textId="734D28A3" w:rsidR="008D5334" w:rsidRDefault="00512FD0" w:rsidP="00753E35">
      <w:pPr>
        <w:pStyle w:val="NoSpacing"/>
        <w:rPr>
          <w:rFonts w:eastAsia="Malgun Gothic"/>
          <w:sz w:val="28"/>
          <w:szCs w:val="28"/>
        </w:rPr>
      </w:pPr>
      <w:r w:rsidRPr="00512FD0">
        <w:rPr>
          <w:rFonts w:eastAsia="Malgun Gothic"/>
          <w:sz w:val="28"/>
          <w:szCs w:val="28"/>
        </w:rPr>
        <w:t xml:space="preserve">We are selling </w:t>
      </w:r>
      <w:bookmarkStart w:id="3" w:name="_Hlk23843818"/>
      <w:proofErr w:type="spellStart"/>
      <w:r w:rsidRPr="00512FD0">
        <w:rPr>
          <w:rFonts w:eastAsia="Malgun Gothic"/>
          <w:sz w:val="28"/>
          <w:szCs w:val="28"/>
        </w:rPr>
        <w:t>Rheo</w:t>
      </w:r>
      <w:proofErr w:type="spellEnd"/>
      <w:r w:rsidRPr="00512FD0">
        <w:rPr>
          <w:rFonts w:eastAsia="Malgun Gothic"/>
          <w:sz w:val="28"/>
          <w:szCs w:val="28"/>
        </w:rPr>
        <w:t xml:space="preserve"> Thompson </w:t>
      </w:r>
      <w:bookmarkEnd w:id="3"/>
      <w:r w:rsidRPr="00512FD0">
        <w:rPr>
          <w:rFonts w:eastAsia="Malgun Gothic"/>
          <w:sz w:val="28"/>
          <w:szCs w:val="28"/>
        </w:rPr>
        <w:t xml:space="preserve">mint smoothies for $2.50. If you are interested in selling them, please stop by the office, tell a staff or email me the amount you would like. </w:t>
      </w:r>
    </w:p>
    <w:p w14:paraId="721CE5D4" w14:textId="05C3F8EE" w:rsidR="00A44E04" w:rsidRDefault="0034007F" w:rsidP="0034007F">
      <w:pPr>
        <w:pStyle w:val="NoSpacing"/>
        <w:jc w:val="center"/>
        <w:rPr>
          <w:rFonts w:eastAsia="Malgun Gothic"/>
          <w:sz w:val="28"/>
          <w:szCs w:val="28"/>
        </w:rPr>
      </w:pPr>
      <w:r>
        <w:rPr>
          <w:noProof/>
        </w:rPr>
        <w:drawing>
          <wp:inline distT="0" distB="0" distL="0" distR="0" wp14:anchorId="1799E76D" wp14:editId="0A537E10">
            <wp:extent cx="1895475" cy="14108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0099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DB8D" w14:textId="77777777" w:rsidR="00913BF6" w:rsidRDefault="00913BF6" w:rsidP="00753E35">
      <w:pPr>
        <w:pStyle w:val="NoSpacing"/>
        <w:rPr>
          <w:rFonts w:eastAsia="Malgun Gothic"/>
          <w:sz w:val="28"/>
          <w:szCs w:val="28"/>
        </w:rPr>
      </w:pPr>
    </w:p>
    <w:p w14:paraId="08D7C479" w14:textId="31297724" w:rsidR="003C6BFC" w:rsidRPr="003C6BFC" w:rsidRDefault="00913BF6" w:rsidP="003C6BFC">
      <w:pPr>
        <w:pStyle w:val="NoSpacing"/>
        <w:jc w:val="center"/>
        <w:rPr>
          <w:rFonts w:eastAsia="Malgun Gothic"/>
          <w:b/>
          <w:bCs/>
          <w:sz w:val="28"/>
          <w:szCs w:val="28"/>
          <w:u w:val="single"/>
        </w:rPr>
      </w:pPr>
      <w:r>
        <w:rPr>
          <w:rFonts w:eastAsia="Malgun Gothic"/>
          <w:b/>
          <w:bCs/>
          <w:sz w:val="28"/>
          <w:szCs w:val="28"/>
          <w:u w:val="single"/>
        </w:rPr>
        <w:t>River Valley Tube Passes</w:t>
      </w:r>
    </w:p>
    <w:p w14:paraId="0139E271" w14:textId="77777777" w:rsidR="003C6BFC" w:rsidRDefault="003C6BFC" w:rsidP="00753E35">
      <w:pPr>
        <w:pStyle w:val="NoSpacing"/>
        <w:rPr>
          <w:rFonts w:eastAsia="Malgun Gothic"/>
          <w:sz w:val="28"/>
          <w:szCs w:val="28"/>
        </w:rPr>
      </w:pPr>
    </w:p>
    <w:p w14:paraId="694B72CF" w14:textId="541E2FAD" w:rsidR="00BE256A" w:rsidRDefault="00913BF6" w:rsidP="00753E35">
      <w:pPr>
        <w:pStyle w:val="NoSpacing"/>
        <w:rPr>
          <w:rFonts w:eastAsia="Malgun Gothic"/>
          <w:sz w:val="28"/>
          <w:szCs w:val="28"/>
        </w:rPr>
      </w:pPr>
      <w:r>
        <w:rPr>
          <w:rFonts w:eastAsia="Malgun Gothic"/>
          <w:sz w:val="28"/>
          <w:szCs w:val="28"/>
        </w:rPr>
        <w:t>We still have River Valley tube passes for sell for $20. They can get them at the office or at Blooms n’ Rooms.</w:t>
      </w:r>
    </w:p>
    <w:p w14:paraId="0F21BD5C" w14:textId="01CF58BB" w:rsidR="00913BF6" w:rsidRDefault="00913BF6" w:rsidP="00753E35">
      <w:pPr>
        <w:pStyle w:val="NoSpacing"/>
        <w:rPr>
          <w:rFonts w:eastAsia="Malgun Gothic"/>
          <w:sz w:val="28"/>
          <w:szCs w:val="28"/>
        </w:rPr>
      </w:pPr>
    </w:p>
    <w:p w14:paraId="0A8BC186" w14:textId="14BDF207" w:rsidR="0034007F" w:rsidRDefault="001D751C" w:rsidP="001D751C">
      <w:pPr>
        <w:pStyle w:val="NoSpacing"/>
        <w:jc w:val="center"/>
        <w:rPr>
          <w:rFonts w:eastAsia="Malgun Gothic"/>
          <w:sz w:val="28"/>
          <w:szCs w:val="28"/>
        </w:rPr>
      </w:pPr>
      <w:r w:rsidRPr="001D751C">
        <w:rPr>
          <w:noProof/>
        </w:rPr>
        <w:drawing>
          <wp:inline distT="0" distB="0" distL="0" distR="0" wp14:anchorId="55FABE9F" wp14:editId="226FC0E7">
            <wp:extent cx="1554314" cy="1209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3395" cy="12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4949" w14:textId="77777777" w:rsidR="00913BF6" w:rsidRPr="00913BF6" w:rsidRDefault="00913BF6" w:rsidP="00913BF6">
      <w:pPr>
        <w:pStyle w:val="NoSpacing"/>
        <w:jc w:val="center"/>
        <w:rPr>
          <w:rFonts w:eastAsia="Malgun Gothic"/>
          <w:b/>
          <w:bCs/>
          <w:sz w:val="28"/>
          <w:szCs w:val="28"/>
          <w:u w:val="single"/>
        </w:rPr>
      </w:pPr>
    </w:p>
    <w:p w14:paraId="3B7305DF" w14:textId="4257CE41" w:rsidR="00206ADE" w:rsidRDefault="00913BF6" w:rsidP="00913BF6">
      <w:pPr>
        <w:pStyle w:val="NoSpacing"/>
        <w:jc w:val="center"/>
        <w:rPr>
          <w:rFonts w:eastAsia="Malgun Gothic"/>
          <w:b/>
          <w:bCs/>
          <w:sz w:val="28"/>
          <w:szCs w:val="28"/>
          <w:u w:val="single"/>
        </w:rPr>
      </w:pPr>
      <w:r>
        <w:rPr>
          <w:rFonts w:eastAsia="Malgun Gothic"/>
          <w:b/>
          <w:bCs/>
          <w:sz w:val="28"/>
          <w:szCs w:val="28"/>
          <w:u w:val="single"/>
        </w:rPr>
        <w:t xml:space="preserve">JD </w:t>
      </w:r>
      <w:proofErr w:type="spellStart"/>
      <w:r>
        <w:rPr>
          <w:rFonts w:eastAsia="Malgun Gothic"/>
          <w:b/>
          <w:bCs/>
          <w:sz w:val="28"/>
          <w:szCs w:val="28"/>
          <w:u w:val="single"/>
        </w:rPr>
        <w:t>Sweid</w:t>
      </w:r>
      <w:proofErr w:type="spellEnd"/>
      <w:r>
        <w:rPr>
          <w:rFonts w:eastAsia="Malgun Gothic"/>
          <w:b/>
          <w:bCs/>
          <w:sz w:val="28"/>
          <w:szCs w:val="28"/>
          <w:u w:val="single"/>
        </w:rPr>
        <w:t xml:space="preserve"> (Elmira Chicken)</w:t>
      </w:r>
    </w:p>
    <w:p w14:paraId="7FD2CF89" w14:textId="26A6B19B" w:rsidR="00913BF6" w:rsidRDefault="00913BF6" w:rsidP="00913BF6">
      <w:pPr>
        <w:pStyle w:val="NoSpacing"/>
        <w:rPr>
          <w:rFonts w:eastAsia="Malgun Gothic"/>
          <w:b/>
          <w:bCs/>
          <w:sz w:val="28"/>
          <w:szCs w:val="28"/>
          <w:u w:val="single"/>
        </w:rPr>
      </w:pPr>
    </w:p>
    <w:p w14:paraId="3AFBDA70" w14:textId="4017D2A0" w:rsidR="00913BF6" w:rsidRDefault="00913BF6" w:rsidP="00913BF6">
      <w:pPr>
        <w:pStyle w:val="NoSpacing"/>
        <w:rPr>
          <w:rFonts w:eastAsia="Malgun Gothic"/>
          <w:sz w:val="28"/>
          <w:szCs w:val="28"/>
        </w:rPr>
      </w:pPr>
      <w:r>
        <w:rPr>
          <w:rFonts w:eastAsia="Malgun Gothic"/>
          <w:sz w:val="28"/>
          <w:szCs w:val="28"/>
        </w:rPr>
        <w:t xml:space="preserve">We will be running the JD </w:t>
      </w:r>
      <w:proofErr w:type="spellStart"/>
      <w:r>
        <w:rPr>
          <w:rFonts w:eastAsia="Malgun Gothic"/>
          <w:sz w:val="28"/>
          <w:szCs w:val="28"/>
        </w:rPr>
        <w:t>Sweid</w:t>
      </w:r>
      <w:proofErr w:type="spellEnd"/>
      <w:r>
        <w:rPr>
          <w:rFonts w:eastAsia="Malgun Gothic"/>
          <w:sz w:val="28"/>
          <w:szCs w:val="28"/>
        </w:rPr>
        <w:t xml:space="preserve"> fundraiser March 2 -13. Delivery date to be announced.</w:t>
      </w:r>
    </w:p>
    <w:p w14:paraId="41DD427D" w14:textId="1578FE47" w:rsidR="00913BF6" w:rsidRDefault="00E10286" w:rsidP="00E10286">
      <w:pPr>
        <w:pStyle w:val="NoSpacing"/>
        <w:jc w:val="center"/>
        <w:rPr>
          <w:rFonts w:eastAsia="Malgun Gothic"/>
          <w:sz w:val="28"/>
          <w:szCs w:val="28"/>
        </w:rPr>
      </w:pPr>
      <w:r>
        <w:rPr>
          <w:noProof/>
        </w:rPr>
        <w:drawing>
          <wp:inline distT="0" distB="0" distL="0" distR="0" wp14:anchorId="42BAAABF" wp14:editId="20D138B3">
            <wp:extent cx="2428875" cy="1200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508A" w14:textId="00A7AC82" w:rsidR="00913BF6" w:rsidRDefault="00913BF6" w:rsidP="00913BF6">
      <w:pPr>
        <w:pStyle w:val="NoSpacing"/>
        <w:rPr>
          <w:rFonts w:eastAsia="Malgun Gothic"/>
          <w:sz w:val="28"/>
          <w:szCs w:val="28"/>
        </w:rPr>
      </w:pPr>
    </w:p>
    <w:p w14:paraId="3B9199C5" w14:textId="5BC4EA4A" w:rsidR="00913BF6" w:rsidRDefault="00913BF6" w:rsidP="00913BF6">
      <w:pPr>
        <w:pStyle w:val="NoSpacing"/>
        <w:rPr>
          <w:rFonts w:eastAsia="Malgun Gothic"/>
          <w:sz w:val="28"/>
          <w:szCs w:val="28"/>
        </w:rPr>
      </w:pPr>
    </w:p>
    <w:p w14:paraId="2C5D0861" w14:textId="08172F82" w:rsidR="00913BF6" w:rsidRDefault="00913BF6" w:rsidP="00913BF6">
      <w:pPr>
        <w:pStyle w:val="NoSpacing"/>
        <w:rPr>
          <w:rFonts w:eastAsia="Malgun Gothic"/>
          <w:sz w:val="28"/>
          <w:szCs w:val="28"/>
        </w:rPr>
      </w:pPr>
    </w:p>
    <w:p w14:paraId="7C863F87" w14:textId="45400BD0" w:rsidR="00913BF6" w:rsidRDefault="00913BF6" w:rsidP="00913BF6">
      <w:pPr>
        <w:pStyle w:val="NoSpacing"/>
        <w:rPr>
          <w:rFonts w:eastAsia="Malgun Gothic"/>
          <w:sz w:val="28"/>
          <w:szCs w:val="28"/>
        </w:rPr>
      </w:pPr>
    </w:p>
    <w:p w14:paraId="77C8BA72" w14:textId="77777777" w:rsidR="00807D09" w:rsidRPr="00753E35" w:rsidRDefault="00807D09" w:rsidP="00807D09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4" w:name="_Hlk21441833"/>
      <w:r>
        <w:rPr>
          <w:rFonts w:ascii="Malgun Gothic" w:eastAsia="Malgun Gothic" w:hAnsi="Malgun Gothic"/>
          <w:b/>
          <w:sz w:val="28"/>
          <w:szCs w:val="28"/>
        </w:rPr>
        <w:lastRenderedPageBreak/>
        <w:t>Room Updates</w:t>
      </w:r>
    </w:p>
    <w:p w14:paraId="6AA59987" w14:textId="77777777" w:rsidR="00807D09" w:rsidRDefault="00807D09" w:rsidP="00807D09">
      <w:pPr>
        <w:rPr>
          <w:rFonts w:ascii="Malgun Gothic" w:eastAsia="Malgun Gothic" w:hAnsi="Malgun Gothic"/>
          <w:sz w:val="20"/>
          <w:szCs w:val="20"/>
          <w:highlight w:val="magenta"/>
        </w:rPr>
      </w:pPr>
    </w:p>
    <w:bookmarkEnd w:id="4"/>
    <w:p w14:paraId="55F0A06B" w14:textId="1565179C" w:rsidR="003E41ED" w:rsidRDefault="00807D09" w:rsidP="00807D09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magenta"/>
        </w:rPr>
        <w:t>Infant Room:</w:t>
      </w:r>
      <w:r w:rsidRPr="007E65EC">
        <w:rPr>
          <w:rFonts w:eastAsia="Malgun Gothic"/>
          <w:sz w:val="28"/>
          <w:szCs w:val="28"/>
        </w:rPr>
        <w:t xml:space="preserve"> The infants are interested </w:t>
      </w:r>
      <w:r w:rsidR="00F242F9">
        <w:rPr>
          <w:rFonts w:eastAsia="Malgun Gothic"/>
          <w:sz w:val="28"/>
          <w:szCs w:val="28"/>
        </w:rPr>
        <w:t xml:space="preserve">in </w:t>
      </w:r>
      <w:r w:rsidR="005E7F72">
        <w:rPr>
          <w:rFonts w:eastAsia="Malgun Gothic"/>
          <w:sz w:val="28"/>
          <w:szCs w:val="28"/>
        </w:rPr>
        <w:t>Valentines’ Day, snow, mixing and sensory bottles.</w:t>
      </w:r>
    </w:p>
    <w:p w14:paraId="20B93ED4" w14:textId="77777777" w:rsidR="00A94F80" w:rsidRPr="007E65EC" w:rsidRDefault="00A94F80" w:rsidP="00807D09">
      <w:pPr>
        <w:pStyle w:val="NoSpacing"/>
        <w:rPr>
          <w:rFonts w:eastAsia="Malgun Gothic"/>
          <w:sz w:val="28"/>
          <w:szCs w:val="28"/>
        </w:rPr>
      </w:pPr>
    </w:p>
    <w:p w14:paraId="4D2A08F6" w14:textId="51E2297C" w:rsidR="0072230C" w:rsidRDefault="00807D09" w:rsidP="00807D09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green"/>
        </w:rPr>
        <w:t>Toddler Room:</w:t>
      </w:r>
      <w:r w:rsidR="00D435C8">
        <w:rPr>
          <w:rFonts w:eastAsia="Malgun Gothic"/>
          <w:sz w:val="28"/>
          <w:szCs w:val="28"/>
        </w:rPr>
        <w:t xml:space="preserve"> </w:t>
      </w:r>
      <w:r w:rsidR="00DB716A">
        <w:rPr>
          <w:rFonts w:eastAsia="Malgun Gothic"/>
          <w:sz w:val="28"/>
          <w:szCs w:val="28"/>
        </w:rPr>
        <w:t xml:space="preserve">The toddlers have been interested in </w:t>
      </w:r>
      <w:r w:rsidR="005E7F72">
        <w:rPr>
          <w:rFonts w:eastAsia="Malgun Gothic"/>
          <w:sz w:val="28"/>
          <w:szCs w:val="28"/>
        </w:rPr>
        <w:t>food</w:t>
      </w:r>
      <w:r w:rsidR="001418FA">
        <w:rPr>
          <w:rFonts w:eastAsia="Malgun Gothic"/>
          <w:sz w:val="28"/>
          <w:szCs w:val="28"/>
        </w:rPr>
        <w:t xml:space="preserve">, </w:t>
      </w:r>
      <w:r w:rsidR="005E7F72">
        <w:rPr>
          <w:rFonts w:eastAsia="Malgun Gothic"/>
          <w:sz w:val="28"/>
          <w:szCs w:val="28"/>
        </w:rPr>
        <w:t xml:space="preserve">cooking, books </w:t>
      </w:r>
      <w:r w:rsidR="001418FA">
        <w:rPr>
          <w:rFonts w:eastAsia="Malgun Gothic"/>
          <w:sz w:val="28"/>
          <w:szCs w:val="28"/>
        </w:rPr>
        <w:t>and music.</w:t>
      </w:r>
    </w:p>
    <w:p w14:paraId="57F1C32F" w14:textId="77777777" w:rsidR="001418FA" w:rsidRPr="007E65EC" w:rsidRDefault="001418FA" w:rsidP="00807D09">
      <w:pPr>
        <w:pStyle w:val="NoSpacing"/>
        <w:rPr>
          <w:rFonts w:eastAsia="Malgun Gothic"/>
          <w:sz w:val="28"/>
          <w:szCs w:val="28"/>
        </w:rPr>
      </w:pPr>
    </w:p>
    <w:p w14:paraId="3AABED79" w14:textId="66FEC1EE" w:rsidR="005F6770" w:rsidRDefault="00807D09" w:rsidP="00FD44AB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cyan"/>
        </w:rPr>
        <w:t>Preschool Room:</w:t>
      </w:r>
      <w:r w:rsidRPr="007E65EC">
        <w:rPr>
          <w:rFonts w:eastAsia="Malgun Gothic"/>
          <w:sz w:val="28"/>
          <w:szCs w:val="28"/>
        </w:rPr>
        <w:t xml:space="preserve"> </w:t>
      </w:r>
      <w:r w:rsidR="00DB716A">
        <w:rPr>
          <w:rFonts w:eastAsia="Malgun Gothic"/>
          <w:sz w:val="28"/>
          <w:szCs w:val="28"/>
        </w:rPr>
        <w:t xml:space="preserve">The preschoolers </w:t>
      </w:r>
      <w:r w:rsidR="001B2BE6">
        <w:rPr>
          <w:rFonts w:eastAsia="Malgun Gothic"/>
          <w:sz w:val="28"/>
          <w:szCs w:val="28"/>
        </w:rPr>
        <w:t>are interested i</w:t>
      </w:r>
      <w:r w:rsidR="005E7F72">
        <w:rPr>
          <w:rFonts w:eastAsia="Malgun Gothic"/>
          <w:sz w:val="28"/>
          <w:szCs w:val="28"/>
        </w:rPr>
        <w:t xml:space="preserve">n </w:t>
      </w:r>
      <w:r w:rsidR="000933D2">
        <w:rPr>
          <w:rFonts w:eastAsia="Malgun Gothic"/>
          <w:sz w:val="28"/>
          <w:szCs w:val="28"/>
        </w:rPr>
        <w:t>doing things outdoors, trains, dinosaurs and Valentines’ Day</w:t>
      </w:r>
      <w:r w:rsidR="001418FA">
        <w:rPr>
          <w:rFonts w:eastAsia="Malgun Gothic"/>
          <w:sz w:val="28"/>
          <w:szCs w:val="28"/>
        </w:rPr>
        <w:t>.</w:t>
      </w:r>
      <w:r w:rsidR="001B2BE6">
        <w:rPr>
          <w:rFonts w:eastAsia="Malgun Gothic"/>
          <w:sz w:val="28"/>
          <w:szCs w:val="28"/>
        </w:rPr>
        <w:t xml:space="preserve"> </w:t>
      </w:r>
    </w:p>
    <w:p w14:paraId="5AC35EBA" w14:textId="1415DD2A" w:rsidR="007508DF" w:rsidRDefault="007508DF" w:rsidP="00FD44AB">
      <w:pPr>
        <w:pStyle w:val="NoSpacing"/>
        <w:rPr>
          <w:rFonts w:eastAsia="Malgun Gothic"/>
          <w:sz w:val="28"/>
          <w:szCs w:val="28"/>
        </w:rPr>
      </w:pPr>
    </w:p>
    <w:p w14:paraId="3190943C" w14:textId="1C0D2007" w:rsidR="00A3407F" w:rsidRPr="00753E35" w:rsidRDefault="009417DA" w:rsidP="00A3407F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5" w:name="_Hlk8202386"/>
      <w:r>
        <w:rPr>
          <w:rFonts w:ascii="Malgun Gothic" w:eastAsia="Malgun Gothic" w:hAnsi="Malgun Gothic"/>
          <w:b/>
          <w:sz w:val="28"/>
          <w:szCs w:val="28"/>
        </w:rPr>
        <w:t>Wish Lists</w:t>
      </w:r>
    </w:p>
    <w:bookmarkEnd w:id="5"/>
    <w:p w14:paraId="0D26D3BB" w14:textId="77777777" w:rsidR="009417DA" w:rsidRDefault="009417DA" w:rsidP="009417DA">
      <w:pPr>
        <w:pStyle w:val="NoSpacing"/>
        <w:rPr>
          <w:rFonts w:eastAsia="Malgun Gothic"/>
          <w:highlight w:val="magenta"/>
        </w:rPr>
      </w:pPr>
    </w:p>
    <w:p w14:paraId="638A5BB9" w14:textId="3BBDB483" w:rsidR="009417DA" w:rsidRDefault="009417DA" w:rsidP="009417DA">
      <w:pPr>
        <w:pStyle w:val="NoSpacing"/>
        <w:rPr>
          <w:rFonts w:ascii="Arial Black" w:eastAsia="Malgun Gothic" w:hAnsi="Arial Black"/>
        </w:rPr>
      </w:pPr>
      <w:r w:rsidRPr="00AC79AE">
        <w:rPr>
          <w:rFonts w:ascii="Arial Black" w:eastAsia="Malgun Gothic" w:hAnsi="Arial Black"/>
          <w:highlight w:val="magenta"/>
        </w:rPr>
        <w:t>Infant Room:</w:t>
      </w:r>
      <w:r w:rsidRPr="00AC79AE">
        <w:rPr>
          <w:rFonts w:ascii="Arial Black" w:eastAsia="Malgun Gothic" w:hAnsi="Arial Black"/>
        </w:rPr>
        <w:t xml:space="preserve">  </w:t>
      </w:r>
      <w:r w:rsidR="000933D2">
        <w:rPr>
          <w:rFonts w:ascii="Arial Black" w:eastAsia="Malgun Gothic" w:hAnsi="Arial Black"/>
        </w:rPr>
        <w:t xml:space="preserve">Clear hair gel, </w:t>
      </w:r>
      <w:r w:rsidR="004054AD">
        <w:rPr>
          <w:rFonts w:ascii="Arial Black" w:eastAsia="Malgun Gothic" w:hAnsi="Arial Black"/>
        </w:rPr>
        <w:t>doll beds and strollers, old pots and pans, cookie sheets</w:t>
      </w:r>
      <w:r w:rsidR="000933D2">
        <w:rPr>
          <w:rFonts w:ascii="Arial Black" w:eastAsia="Malgun Gothic" w:hAnsi="Arial Black"/>
        </w:rPr>
        <w:t xml:space="preserve"> and </w:t>
      </w:r>
      <w:r w:rsidR="004054AD">
        <w:rPr>
          <w:rFonts w:ascii="Arial Black" w:eastAsia="Malgun Gothic" w:hAnsi="Arial Black"/>
        </w:rPr>
        <w:t>towels</w:t>
      </w:r>
      <w:r w:rsidR="00F242F9">
        <w:rPr>
          <w:rFonts w:ascii="Arial Black" w:eastAsia="Malgun Gothic" w:hAnsi="Arial Black"/>
        </w:rPr>
        <w:t>.</w:t>
      </w:r>
    </w:p>
    <w:p w14:paraId="47DCB328" w14:textId="77777777" w:rsidR="00F242F9" w:rsidRPr="00AC79AE" w:rsidRDefault="00F242F9" w:rsidP="009417DA">
      <w:pPr>
        <w:pStyle w:val="NoSpacing"/>
        <w:rPr>
          <w:rFonts w:ascii="Arial Black" w:eastAsia="Malgun Gothic" w:hAnsi="Arial Black"/>
        </w:rPr>
      </w:pPr>
    </w:p>
    <w:p w14:paraId="787890CD" w14:textId="41FD76AD" w:rsidR="00F82866" w:rsidRDefault="009417DA" w:rsidP="00F82866">
      <w:pPr>
        <w:pStyle w:val="NoSpacing"/>
        <w:rPr>
          <w:rFonts w:ascii="Arial Black" w:eastAsia="Malgun Gothic" w:hAnsi="Arial Black"/>
        </w:rPr>
      </w:pPr>
      <w:r w:rsidRPr="00AC79AE">
        <w:rPr>
          <w:rFonts w:ascii="Arial Black" w:eastAsia="Malgun Gothic" w:hAnsi="Arial Black"/>
          <w:highlight w:val="green"/>
        </w:rPr>
        <w:t>Toddler Room:</w:t>
      </w:r>
      <w:r w:rsidRPr="00AC79AE">
        <w:rPr>
          <w:rFonts w:ascii="Arial Black" w:eastAsia="Malgun Gothic" w:hAnsi="Arial Black"/>
        </w:rPr>
        <w:t xml:space="preserve">  </w:t>
      </w:r>
      <w:r w:rsidR="009C5974">
        <w:rPr>
          <w:rFonts w:ascii="Arial Black" w:eastAsia="Malgun Gothic" w:hAnsi="Arial Black"/>
        </w:rPr>
        <w:t>S</w:t>
      </w:r>
      <w:r w:rsidR="00131BDE">
        <w:rPr>
          <w:rFonts w:ascii="Arial Black" w:eastAsia="Malgun Gothic" w:hAnsi="Arial Black"/>
        </w:rPr>
        <w:t xml:space="preserve">leds </w:t>
      </w:r>
      <w:r w:rsidR="00955ABF">
        <w:rPr>
          <w:rFonts w:ascii="Arial Black" w:eastAsia="Malgun Gothic" w:hAnsi="Arial Black"/>
        </w:rPr>
        <w:t xml:space="preserve">and some shovels for outside, </w:t>
      </w:r>
      <w:r w:rsidR="000933D2">
        <w:rPr>
          <w:rFonts w:ascii="Arial Black" w:eastAsia="Malgun Gothic" w:hAnsi="Arial Black"/>
        </w:rPr>
        <w:t xml:space="preserve">stickers, </w:t>
      </w:r>
      <w:r w:rsidR="00955ABF">
        <w:rPr>
          <w:rFonts w:ascii="Arial Black" w:eastAsia="Malgun Gothic" w:hAnsi="Arial Black"/>
        </w:rPr>
        <w:t>s</w:t>
      </w:r>
      <w:r w:rsidR="009C5974">
        <w:rPr>
          <w:rFonts w:ascii="Arial Black" w:eastAsia="Malgun Gothic" w:hAnsi="Arial Black"/>
        </w:rPr>
        <w:t>having cream,</w:t>
      </w:r>
      <w:r w:rsidR="00EF7D8A">
        <w:rPr>
          <w:rFonts w:ascii="Arial Black" w:eastAsia="Malgun Gothic" w:hAnsi="Arial Black"/>
        </w:rPr>
        <w:t xml:space="preserve"> </w:t>
      </w:r>
      <w:r w:rsidR="009C5974">
        <w:rPr>
          <w:rFonts w:ascii="Arial Black" w:eastAsia="Malgun Gothic" w:hAnsi="Arial Black"/>
        </w:rPr>
        <w:t>o</w:t>
      </w:r>
      <w:r w:rsidR="00F82866">
        <w:rPr>
          <w:rFonts w:ascii="Arial Black" w:eastAsia="Malgun Gothic" w:hAnsi="Arial Black"/>
        </w:rPr>
        <w:t>ld pots &amp; pans, old metal spoons &amp; ladles</w:t>
      </w:r>
      <w:r w:rsidR="00EF7D8A">
        <w:rPr>
          <w:rFonts w:ascii="Arial Black" w:eastAsia="Malgun Gothic" w:hAnsi="Arial Black"/>
        </w:rPr>
        <w:t xml:space="preserve"> and </w:t>
      </w:r>
      <w:r w:rsidR="00F82866">
        <w:rPr>
          <w:rFonts w:ascii="Arial Black" w:eastAsia="Malgun Gothic" w:hAnsi="Arial Black"/>
        </w:rPr>
        <w:t>wooden spoons</w:t>
      </w:r>
      <w:r w:rsidR="000933D2">
        <w:rPr>
          <w:rFonts w:ascii="Arial Black" w:eastAsia="Malgun Gothic" w:hAnsi="Arial Black"/>
        </w:rPr>
        <w:t xml:space="preserve"> </w:t>
      </w:r>
    </w:p>
    <w:p w14:paraId="6B14952D" w14:textId="77777777" w:rsidR="00EF62F9" w:rsidRPr="00AC79AE" w:rsidRDefault="00EF62F9" w:rsidP="00F82866">
      <w:pPr>
        <w:pStyle w:val="NoSpacing"/>
        <w:rPr>
          <w:rFonts w:ascii="Arial Black" w:eastAsia="Malgun Gothic" w:hAnsi="Arial Black"/>
        </w:rPr>
      </w:pPr>
    </w:p>
    <w:p w14:paraId="353475A8" w14:textId="1BC89D10" w:rsidR="00E10286" w:rsidRDefault="009417DA" w:rsidP="009417DA">
      <w:pPr>
        <w:pStyle w:val="NoSpacing"/>
        <w:rPr>
          <w:rFonts w:ascii="Arial Black" w:eastAsia="Malgun Gothic" w:hAnsi="Arial Black"/>
        </w:rPr>
      </w:pPr>
      <w:bookmarkStart w:id="6" w:name="_Hlk18667534"/>
      <w:r w:rsidRPr="00AC79AE">
        <w:rPr>
          <w:rFonts w:ascii="Arial Black" w:eastAsia="Malgun Gothic" w:hAnsi="Arial Black"/>
          <w:highlight w:val="cyan"/>
        </w:rPr>
        <w:t>Preschool Room:</w:t>
      </w:r>
      <w:bookmarkEnd w:id="6"/>
      <w:r w:rsidRPr="00AC79AE">
        <w:rPr>
          <w:rFonts w:ascii="Arial Black" w:eastAsia="Malgun Gothic" w:hAnsi="Arial Black"/>
        </w:rPr>
        <w:t xml:space="preserve"> </w:t>
      </w:r>
      <w:r w:rsidR="00D13050">
        <w:rPr>
          <w:rFonts w:ascii="Arial Black" w:eastAsia="Malgun Gothic" w:hAnsi="Arial Black"/>
        </w:rPr>
        <w:t xml:space="preserve"> </w:t>
      </w:r>
      <w:r w:rsidR="000933D2">
        <w:rPr>
          <w:rFonts w:ascii="Arial Black" w:eastAsia="Malgun Gothic" w:hAnsi="Arial Black"/>
        </w:rPr>
        <w:t xml:space="preserve">Flashlights </w:t>
      </w:r>
      <w:r w:rsidR="00CA6DA3">
        <w:rPr>
          <w:rFonts w:ascii="Arial Black" w:eastAsia="Malgun Gothic" w:hAnsi="Arial Black"/>
        </w:rPr>
        <w:t>(large or small), glue sticks, yarn, buttons, stickers, dress up clothes and rubber gloves.</w:t>
      </w:r>
    </w:p>
    <w:p w14:paraId="7A3E3684" w14:textId="77777777" w:rsidR="00CA6DA3" w:rsidRDefault="00CA6DA3" w:rsidP="009417DA">
      <w:pPr>
        <w:pStyle w:val="NoSpacing"/>
        <w:rPr>
          <w:rFonts w:ascii="Arial Black" w:eastAsia="Malgun Gothic" w:hAnsi="Arial Black"/>
        </w:rPr>
      </w:pPr>
    </w:p>
    <w:p w14:paraId="50049E0F" w14:textId="5635CF97" w:rsidR="000933D2" w:rsidRPr="00CA6DA3" w:rsidRDefault="000933D2" w:rsidP="000933D2">
      <w:pPr>
        <w:pStyle w:val="NoSpacing"/>
        <w:rPr>
          <w:rFonts w:ascii="Arial Black" w:eastAsia="Malgun Gothic" w:hAnsi="Arial Black"/>
        </w:rPr>
      </w:pPr>
      <w:r w:rsidRPr="00C54205">
        <w:rPr>
          <w:rFonts w:ascii="Arial Black" w:eastAsia="Malgun Gothic" w:hAnsi="Arial Black"/>
          <w:b/>
          <w:bCs/>
          <w:color w:val="000000" w:themeColor="text1"/>
          <w:highlight w:val="red"/>
        </w:rPr>
        <w:t>Kitchen</w:t>
      </w:r>
      <w:r w:rsidRPr="00CA6DA3">
        <w:rPr>
          <w:rFonts w:ascii="Arial Black" w:eastAsia="Malgun Gothic" w:hAnsi="Arial Black"/>
          <w:highlight w:val="red"/>
        </w:rPr>
        <w:t>:</w:t>
      </w:r>
      <w:r w:rsidRPr="00CA6DA3">
        <w:rPr>
          <w:rFonts w:ascii="Arial Black" w:eastAsia="Malgun Gothic" w:hAnsi="Arial Black"/>
        </w:rPr>
        <w:t xml:space="preserve"> Cindy is looking for </w:t>
      </w:r>
      <w:r w:rsidR="00C54205">
        <w:rPr>
          <w:rFonts w:ascii="Arial Black" w:eastAsia="Malgun Gothic" w:hAnsi="Arial Black"/>
        </w:rPr>
        <w:t xml:space="preserve">clean 2 and 5gallon pails with lids and whole or half </w:t>
      </w:r>
      <w:proofErr w:type="gramStart"/>
      <w:r w:rsidR="006E1F3E">
        <w:rPr>
          <w:rFonts w:ascii="Arial Black" w:eastAsia="Malgun Gothic" w:hAnsi="Arial Black"/>
        </w:rPr>
        <w:t>45 gallon</w:t>
      </w:r>
      <w:proofErr w:type="gramEnd"/>
      <w:r w:rsidR="00C54205">
        <w:rPr>
          <w:rFonts w:ascii="Arial Black" w:eastAsia="Malgun Gothic" w:hAnsi="Arial Black"/>
        </w:rPr>
        <w:t xml:space="preserve"> drums to use for her garden this year. Also, she is looking for lettuce, pepper, </w:t>
      </w:r>
      <w:proofErr w:type="spellStart"/>
      <w:r w:rsidR="00C54205">
        <w:rPr>
          <w:rFonts w:ascii="Arial Black" w:eastAsia="Malgun Gothic" w:hAnsi="Arial Black"/>
        </w:rPr>
        <w:t>tomatoe</w:t>
      </w:r>
      <w:proofErr w:type="spellEnd"/>
      <w:r w:rsidR="00C54205">
        <w:rPr>
          <w:rFonts w:ascii="Arial Black" w:eastAsia="Malgun Gothic" w:hAnsi="Arial Black"/>
        </w:rPr>
        <w:t xml:space="preserve">, bean, cucumber, watermelon and carrot seeds. </w:t>
      </w:r>
    </w:p>
    <w:p w14:paraId="5C308282" w14:textId="77777777" w:rsidR="000933D2" w:rsidRPr="00CA6DA3" w:rsidRDefault="000933D2" w:rsidP="000933D2">
      <w:pPr>
        <w:pStyle w:val="NoSpacing"/>
        <w:rPr>
          <w:rFonts w:eastAsia="Malgun Gothic"/>
        </w:rPr>
      </w:pPr>
    </w:p>
    <w:p w14:paraId="7FD971A6" w14:textId="3D0F59E3" w:rsidR="00E10286" w:rsidRPr="000053D0" w:rsidRDefault="006E1F3E" w:rsidP="009417DA">
      <w:pPr>
        <w:pStyle w:val="NoSpacing"/>
        <w:rPr>
          <w:rFonts w:ascii="Arial Black" w:eastAsia="Malgun Gothic" w:hAnsi="Arial Black"/>
        </w:rPr>
      </w:pPr>
      <w:r w:rsidRPr="006E1F3E">
        <w:rPr>
          <w:rFonts w:ascii="Arial Black" w:eastAsia="Malgun Gothic" w:hAnsi="Arial Black"/>
          <w:color w:val="FFFF00"/>
          <w:highlight w:val="darkYellow"/>
        </w:rPr>
        <w:t>Centre:</w:t>
      </w:r>
      <w:r>
        <w:rPr>
          <w:rFonts w:ascii="Arial Black" w:eastAsia="Malgun Gothic" w:hAnsi="Arial Black"/>
        </w:rPr>
        <w:t xml:space="preserve"> </w:t>
      </w:r>
      <w:r w:rsidRPr="000053D0">
        <w:rPr>
          <w:rFonts w:ascii="Arial Black" w:eastAsia="Malgun Gothic" w:hAnsi="Arial Black"/>
        </w:rPr>
        <w:t xml:space="preserve">We are looking for </w:t>
      </w:r>
      <w:r w:rsidRPr="000053D0">
        <w:rPr>
          <w:rFonts w:ascii="Arial Black" w:eastAsia="Malgun Gothic" w:hAnsi="Arial Black"/>
          <w:b/>
          <w:bCs/>
        </w:rPr>
        <w:t>boys</w:t>
      </w:r>
      <w:r w:rsidRPr="000053D0">
        <w:rPr>
          <w:rFonts w:ascii="Arial Black" w:eastAsia="Malgun Gothic" w:hAnsi="Arial Black"/>
        </w:rPr>
        <w:t xml:space="preserve"> clothing size 6 months to size 5, underwear, socks and shoes. Girls pants size 2-5, underwear, socks and shoes.</w:t>
      </w:r>
    </w:p>
    <w:p w14:paraId="25E9F645" w14:textId="1B99750F" w:rsidR="00A56E52" w:rsidRPr="000053D0" w:rsidRDefault="00A56E52" w:rsidP="009417DA">
      <w:pPr>
        <w:pStyle w:val="NoSpacing"/>
        <w:rPr>
          <w:rFonts w:ascii="Arial Black" w:eastAsia="Malgun Gothic" w:hAnsi="Arial Black"/>
        </w:rPr>
      </w:pPr>
    </w:p>
    <w:p w14:paraId="692C8F92" w14:textId="6D8CCD0C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4DA32C9C" w14:textId="07F34234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1A3F7D17" w14:textId="10AE97AD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14FD83CB" w14:textId="5CB5C235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43E865B0" w14:textId="4591E322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08C37329" w14:textId="4D259D46" w:rsidR="00A56E52" w:rsidRDefault="00A56E52" w:rsidP="009417DA">
      <w:pPr>
        <w:pStyle w:val="NoSpacing"/>
        <w:rPr>
          <w:rFonts w:ascii="Arial Black" w:eastAsia="Malgun Gothic" w:hAnsi="Arial Black"/>
        </w:rPr>
      </w:pPr>
    </w:p>
    <w:p w14:paraId="370F54CE" w14:textId="77777777" w:rsidR="00A56E52" w:rsidRPr="00CA6DA3" w:rsidRDefault="00A56E52" w:rsidP="009417DA">
      <w:pPr>
        <w:pStyle w:val="NoSpacing"/>
        <w:rPr>
          <w:rFonts w:ascii="Arial Black" w:eastAsia="Malgun Gothic" w:hAnsi="Arial Black"/>
        </w:rPr>
      </w:pPr>
    </w:p>
    <w:p w14:paraId="4EEF6B11" w14:textId="52288AA6" w:rsidR="00E10286" w:rsidRDefault="00E10286" w:rsidP="009417DA">
      <w:pPr>
        <w:pStyle w:val="NoSpacing"/>
        <w:rPr>
          <w:rFonts w:ascii="Arial Black" w:eastAsia="Malgun Gothic" w:hAnsi="Arial Black"/>
        </w:rPr>
      </w:pPr>
    </w:p>
    <w:p w14:paraId="2D197413" w14:textId="2A239704" w:rsidR="00753E35" w:rsidRPr="00753E35" w:rsidRDefault="00D473DC" w:rsidP="00753E35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7" w:name="_Hlk8203474"/>
      <w:bookmarkStart w:id="8" w:name="_Hlk8203486"/>
      <w:bookmarkStart w:id="9" w:name="_Hlk8205623"/>
      <w:r>
        <w:rPr>
          <w:rFonts w:ascii="Malgun Gothic" w:eastAsia="Malgun Gothic" w:hAnsi="Malgun Gothic"/>
          <w:b/>
          <w:sz w:val="28"/>
          <w:szCs w:val="28"/>
        </w:rPr>
        <w:lastRenderedPageBreak/>
        <w:t>L</w:t>
      </w:r>
      <w:r w:rsidR="00753E35" w:rsidRPr="00753E35">
        <w:rPr>
          <w:rFonts w:ascii="Malgun Gothic" w:eastAsia="Malgun Gothic" w:hAnsi="Malgun Gothic"/>
          <w:b/>
          <w:sz w:val="28"/>
          <w:szCs w:val="28"/>
        </w:rPr>
        <w:t>earning Sign Language</w:t>
      </w:r>
      <w:bookmarkEnd w:id="7"/>
    </w:p>
    <w:bookmarkEnd w:id="8"/>
    <w:p w14:paraId="1DB01A8A" w14:textId="44F492E1" w:rsidR="00A3407F" w:rsidRDefault="00A3407F" w:rsidP="003200E1">
      <w:pPr>
        <w:rPr>
          <w:rFonts w:ascii="Malgun Gothic" w:eastAsia="Malgun Gothic" w:hAnsi="Malgun Gothic"/>
          <w:sz w:val="20"/>
          <w:szCs w:val="20"/>
        </w:rPr>
      </w:pPr>
    </w:p>
    <w:bookmarkEnd w:id="9"/>
    <w:p w14:paraId="6E34CE0E" w14:textId="77777777" w:rsidR="00E60864" w:rsidRDefault="00E60864" w:rsidP="003200E1">
      <w:pPr>
        <w:rPr>
          <w:rFonts w:ascii="Malgun Gothic" w:eastAsia="Malgun Gothic" w:hAnsi="Malgun Gothic"/>
          <w:noProof/>
          <w:sz w:val="20"/>
          <w:szCs w:val="20"/>
        </w:rPr>
      </w:pPr>
    </w:p>
    <w:p w14:paraId="609C953C" w14:textId="7C2EB4C8" w:rsidR="00E60864" w:rsidRDefault="00E60864" w:rsidP="003200E1">
      <w:pPr>
        <w:rPr>
          <w:rFonts w:ascii="Malgun Gothic" w:eastAsia="Malgun Gothic" w:hAnsi="Malgun Gothic"/>
          <w:noProof/>
          <w:sz w:val="20"/>
          <w:szCs w:val="20"/>
        </w:rPr>
      </w:pPr>
      <w:r>
        <w:rPr>
          <w:rFonts w:ascii="Malgun Gothic" w:eastAsia="Malgun Gothic" w:hAnsi="Malgun Gothic"/>
          <w:noProof/>
          <w:sz w:val="20"/>
          <w:szCs w:val="20"/>
        </w:rPr>
        <w:drawing>
          <wp:inline distT="0" distB="0" distL="0" distR="0" wp14:anchorId="50E661C9" wp14:editId="124B6ADB">
            <wp:extent cx="2503089" cy="16827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89" cy="168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E08">
        <w:rPr>
          <w:rFonts w:ascii="Malgun Gothic" w:eastAsia="Malgun Gothic" w:hAnsi="Malgun Gothic"/>
          <w:noProof/>
          <w:sz w:val="20"/>
          <w:szCs w:val="20"/>
        </w:rPr>
        <w:tab/>
      </w:r>
      <w:r w:rsidR="007D4E08">
        <w:rPr>
          <w:rFonts w:ascii="Malgun Gothic" w:eastAsia="Malgun Gothic" w:hAnsi="Malgun Gothic"/>
          <w:noProof/>
          <w:sz w:val="20"/>
          <w:szCs w:val="20"/>
        </w:rPr>
        <w:drawing>
          <wp:inline distT="0" distB="0" distL="0" distR="0" wp14:anchorId="30A6E61C" wp14:editId="4FB1424A">
            <wp:extent cx="2553113" cy="1714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1" cy="171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A74E3" w14:textId="2A8FF0D7" w:rsidR="007D4E08" w:rsidRDefault="007D4E08" w:rsidP="003200E1">
      <w:pPr>
        <w:rPr>
          <w:rFonts w:ascii="Malgun Gothic" w:eastAsia="Malgun Gothic" w:hAnsi="Malgun Gothic"/>
          <w:noProof/>
        </w:rPr>
      </w:pP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 w:rsidR="00D85309">
        <w:rPr>
          <w:rFonts w:ascii="Malgun Gothic" w:eastAsia="Malgun Gothic" w:hAnsi="Malgun Gothic"/>
          <w:noProof/>
        </w:rPr>
        <w:t>Rain</w:t>
      </w:r>
      <w:r w:rsidR="00BF25C3">
        <w:rPr>
          <w:rFonts w:ascii="Malgun Gothic" w:eastAsia="Malgun Gothic" w:hAnsi="Malgun Gothic"/>
          <w:noProof/>
        </w:rPr>
        <w:t>y</w:t>
      </w:r>
      <w:r w:rsidR="00D85309">
        <w:rPr>
          <w:rFonts w:ascii="Malgun Gothic" w:eastAsia="Malgun Gothic" w:hAnsi="Malgun Gothic"/>
          <w:noProof/>
        </w:rPr>
        <w:t xml:space="preserve"> </w:t>
      </w: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 w:rsidR="008D4AF0">
        <w:rPr>
          <w:rFonts w:ascii="Malgun Gothic" w:eastAsia="Malgun Gothic" w:hAnsi="Malgun Gothic"/>
          <w:noProof/>
        </w:rPr>
        <w:tab/>
      </w:r>
      <w:r w:rsidR="00D85309">
        <w:rPr>
          <w:rFonts w:ascii="Malgun Gothic" w:eastAsia="Malgun Gothic" w:hAnsi="Malgun Gothic"/>
          <w:noProof/>
        </w:rPr>
        <w:tab/>
      </w:r>
      <w:r w:rsidR="00D85309">
        <w:rPr>
          <w:rFonts w:ascii="Malgun Gothic" w:eastAsia="Malgun Gothic" w:hAnsi="Malgun Gothic"/>
          <w:noProof/>
        </w:rPr>
        <w:tab/>
        <w:t>Sun</w:t>
      </w:r>
      <w:r w:rsidR="00BF25C3">
        <w:rPr>
          <w:rFonts w:ascii="Malgun Gothic" w:eastAsia="Malgun Gothic" w:hAnsi="Malgun Gothic"/>
          <w:noProof/>
        </w:rPr>
        <w:t>ny</w:t>
      </w:r>
    </w:p>
    <w:p w14:paraId="3BE11C8A" w14:textId="77777777" w:rsidR="008D4AF0" w:rsidRDefault="008D4AF0" w:rsidP="003200E1">
      <w:pPr>
        <w:rPr>
          <w:rFonts w:ascii="Malgun Gothic" w:eastAsia="Malgun Gothic" w:hAnsi="Malgun Gothic"/>
          <w:noProof/>
        </w:rPr>
      </w:pPr>
    </w:p>
    <w:p w14:paraId="22195665" w14:textId="0989659E" w:rsidR="00D46818" w:rsidRDefault="007D4E08" w:rsidP="003200E1">
      <w:pPr>
        <w:rPr>
          <w:rFonts w:ascii="Malgun Gothic" w:eastAsia="Malgun Gothic" w:hAnsi="Malgun Gothic"/>
          <w:noProof/>
          <w:sz w:val="20"/>
          <w:szCs w:val="20"/>
        </w:rPr>
      </w:pPr>
      <w:r>
        <w:rPr>
          <w:rFonts w:ascii="Malgun Gothic" w:eastAsia="Malgun Gothic" w:hAnsi="Malgun Gothic"/>
          <w:noProof/>
          <w:sz w:val="20"/>
          <w:szCs w:val="20"/>
        </w:rPr>
        <w:drawing>
          <wp:inline distT="0" distB="0" distL="0" distR="0" wp14:anchorId="26B47479" wp14:editId="660283DB">
            <wp:extent cx="2263453" cy="15199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53" cy="151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6818">
        <w:rPr>
          <w:rFonts w:ascii="Malgun Gothic" w:eastAsia="Malgun Gothic" w:hAnsi="Malgun Gothic"/>
          <w:noProof/>
          <w:sz w:val="20"/>
          <w:szCs w:val="20"/>
        </w:rPr>
        <w:t xml:space="preserve"> </w:t>
      </w:r>
      <w:r w:rsidR="00AA3007">
        <w:rPr>
          <w:rFonts w:ascii="Malgun Gothic" w:eastAsia="Malgun Gothic" w:hAnsi="Malgun Gothic"/>
          <w:noProof/>
          <w:sz w:val="20"/>
          <w:szCs w:val="20"/>
        </w:rPr>
        <w:tab/>
      </w:r>
      <w:r w:rsidR="00D46818">
        <w:rPr>
          <w:rFonts w:ascii="Malgun Gothic" w:eastAsia="Malgun Gothic" w:hAnsi="Malgun Gothic"/>
          <w:noProof/>
          <w:sz w:val="20"/>
          <w:szCs w:val="20"/>
        </w:rPr>
        <w:t xml:space="preserve">    </w:t>
      </w:r>
      <w:r>
        <w:rPr>
          <w:rFonts w:ascii="Malgun Gothic" w:eastAsia="Malgun Gothic" w:hAnsi="Malgun Gothic"/>
          <w:noProof/>
        </w:rPr>
        <w:drawing>
          <wp:inline distT="0" distB="0" distL="0" distR="0" wp14:anchorId="128376B3" wp14:editId="7868283B">
            <wp:extent cx="2462971" cy="16539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71" cy="16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0CC4E" w14:textId="4182D852" w:rsidR="009A0536" w:rsidRDefault="00D46818" w:rsidP="003200E1">
      <w:pPr>
        <w:rPr>
          <w:rFonts w:ascii="Malgun Gothic" w:eastAsia="Malgun Gothic" w:hAnsi="Malgun Gothic"/>
          <w:noProof/>
        </w:rPr>
      </w:pPr>
      <w:r>
        <w:rPr>
          <w:rFonts w:ascii="Malgun Gothic" w:eastAsia="Malgun Gothic" w:hAnsi="Malgun Gothic"/>
          <w:noProof/>
          <w:sz w:val="20"/>
          <w:szCs w:val="20"/>
        </w:rPr>
        <w:tab/>
      </w:r>
      <w:r>
        <w:rPr>
          <w:rFonts w:ascii="Malgun Gothic" w:eastAsia="Malgun Gothic" w:hAnsi="Malgun Gothic"/>
          <w:noProof/>
          <w:sz w:val="20"/>
          <w:szCs w:val="20"/>
        </w:rPr>
        <w:tab/>
      </w:r>
      <w:r w:rsidR="00BF25C3">
        <w:rPr>
          <w:rFonts w:ascii="Malgun Gothic" w:eastAsia="Malgun Gothic" w:hAnsi="Malgun Gothic"/>
          <w:noProof/>
        </w:rPr>
        <w:t>Cloudy</w:t>
      </w:r>
      <w:r w:rsidR="009A0536">
        <w:rPr>
          <w:rFonts w:ascii="Malgun Gothic" w:eastAsia="Malgun Gothic" w:hAnsi="Malgun Gothic"/>
          <w:noProof/>
        </w:rPr>
        <w:tab/>
      </w:r>
      <w:r w:rsidR="009A0536">
        <w:rPr>
          <w:rFonts w:ascii="Malgun Gothic" w:eastAsia="Malgun Gothic" w:hAnsi="Malgun Gothic"/>
          <w:noProof/>
        </w:rPr>
        <w:tab/>
      </w:r>
      <w:r w:rsidR="009A0536">
        <w:rPr>
          <w:rFonts w:ascii="Malgun Gothic" w:eastAsia="Malgun Gothic" w:hAnsi="Malgun Gothic"/>
          <w:noProof/>
        </w:rPr>
        <w:tab/>
      </w:r>
      <w:r w:rsidR="009A0536">
        <w:rPr>
          <w:rFonts w:ascii="Malgun Gothic" w:eastAsia="Malgun Gothic" w:hAnsi="Malgun Gothic"/>
          <w:noProof/>
        </w:rPr>
        <w:tab/>
      </w:r>
      <w:r w:rsidR="009A0536">
        <w:rPr>
          <w:rFonts w:ascii="Malgun Gothic" w:eastAsia="Malgun Gothic" w:hAnsi="Malgun Gothic"/>
          <w:noProof/>
        </w:rPr>
        <w:tab/>
      </w:r>
      <w:r w:rsidR="00BF25C3">
        <w:rPr>
          <w:rFonts w:ascii="Malgun Gothic" w:eastAsia="Malgun Gothic" w:hAnsi="Malgun Gothic"/>
          <w:noProof/>
        </w:rPr>
        <w:tab/>
        <w:t>Windy</w:t>
      </w:r>
    </w:p>
    <w:p w14:paraId="3C54DC2A" w14:textId="36234312" w:rsidR="00D46818" w:rsidRPr="00D46818" w:rsidRDefault="00D46818" w:rsidP="003200E1">
      <w:pPr>
        <w:rPr>
          <w:rFonts w:ascii="Malgun Gothic" w:eastAsia="Malgun Gothic" w:hAnsi="Malgun Gothic"/>
          <w:noProof/>
        </w:rPr>
      </w:pP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</w:p>
    <w:p w14:paraId="31A96889" w14:textId="71662DB0" w:rsidR="007D4E08" w:rsidRDefault="007701BC" w:rsidP="00BF25C3">
      <w:pPr>
        <w:jc w:val="center"/>
        <w:rPr>
          <w:rFonts w:ascii="Malgun Gothic" w:eastAsia="Malgun Gothic" w:hAnsi="Malgun Gothic"/>
          <w:noProof/>
        </w:rPr>
      </w:pPr>
      <w:r>
        <w:rPr>
          <w:rFonts w:ascii="Malgun Gothic" w:eastAsia="Malgun Gothic" w:hAnsi="Malgun Gothic"/>
          <w:noProof/>
        </w:rPr>
        <w:drawing>
          <wp:inline distT="0" distB="0" distL="0" distR="0" wp14:anchorId="680A8D4B" wp14:editId="61F6A6C7">
            <wp:extent cx="2363431" cy="15871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31" cy="158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19E98" w14:textId="27038AB0" w:rsidR="007D4E08" w:rsidRDefault="007701BC" w:rsidP="003200E1">
      <w:pPr>
        <w:rPr>
          <w:rFonts w:ascii="Malgun Gothic" w:eastAsia="Malgun Gothic" w:hAnsi="Malgun Gothic"/>
          <w:noProof/>
        </w:rPr>
      </w:pPr>
      <w:r>
        <w:rPr>
          <w:rFonts w:ascii="Malgun Gothic" w:eastAsia="Malgun Gothic" w:hAnsi="Malgun Gothic"/>
          <w:noProof/>
        </w:rPr>
        <w:tab/>
      </w:r>
      <w:r>
        <w:rPr>
          <w:rFonts w:ascii="Malgun Gothic" w:eastAsia="Malgun Gothic" w:hAnsi="Malgun Gothic"/>
          <w:noProof/>
        </w:rPr>
        <w:tab/>
      </w:r>
      <w:r w:rsidR="00BF25C3">
        <w:rPr>
          <w:rFonts w:ascii="Malgun Gothic" w:eastAsia="Malgun Gothic" w:hAnsi="Malgun Gothic"/>
          <w:noProof/>
        </w:rPr>
        <w:tab/>
      </w:r>
      <w:r w:rsidR="00BF25C3">
        <w:rPr>
          <w:rFonts w:ascii="Malgun Gothic" w:eastAsia="Malgun Gothic" w:hAnsi="Malgun Gothic"/>
          <w:noProof/>
        </w:rPr>
        <w:tab/>
      </w:r>
      <w:r w:rsidR="00BF25C3">
        <w:rPr>
          <w:rFonts w:ascii="Malgun Gothic" w:eastAsia="Malgun Gothic" w:hAnsi="Malgun Gothic"/>
          <w:noProof/>
        </w:rPr>
        <w:tab/>
      </w:r>
      <w:r w:rsidR="00BF25C3">
        <w:rPr>
          <w:rFonts w:ascii="Malgun Gothic" w:eastAsia="Malgun Gothic" w:hAnsi="Malgun Gothic"/>
          <w:noProof/>
        </w:rPr>
        <w:tab/>
        <w:t>Snowy</w:t>
      </w:r>
      <w:r w:rsidR="00132B70">
        <w:rPr>
          <w:rFonts w:ascii="Malgun Gothic" w:eastAsia="Malgun Gothic" w:hAnsi="Malgun Gothic"/>
          <w:noProof/>
        </w:rPr>
        <w:tab/>
      </w:r>
      <w:r w:rsidR="00132B70">
        <w:rPr>
          <w:rFonts w:ascii="Malgun Gothic" w:eastAsia="Malgun Gothic" w:hAnsi="Malgun Gothic"/>
          <w:noProof/>
        </w:rPr>
        <w:tab/>
      </w:r>
      <w:r w:rsidR="00132B70">
        <w:rPr>
          <w:rFonts w:ascii="Malgun Gothic" w:eastAsia="Malgun Gothic" w:hAnsi="Malgun Gothic"/>
          <w:noProof/>
        </w:rPr>
        <w:tab/>
      </w:r>
      <w:r w:rsidR="00132B70">
        <w:rPr>
          <w:rFonts w:ascii="Malgun Gothic" w:eastAsia="Malgun Gothic" w:hAnsi="Malgun Gothic"/>
          <w:noProof/>
        </w:rPr>
        <w:tab/>
      </w:r>
    </w:p>
    <w:p w14:paraId="756B4D29" w14:textId="77777777" w:rsidR="007701BC" w:rsidRPr="007D4E08" w:rsidRDefault="007701BC" w:rsidP="003200E1">
      <w:pPr>
        <w:rPr>
          <w:rFonts w:ascii="Malgun Gothic" w:eastAsia="Malgun Gothic" w:hAnsi="Malgun Gothic"/>
          <w:noProof/>
        </w:rPr>
      </w:pPr>
    </w:p>
    <w:p w14:paraId="283F5D8E" w14:textId="423A79BE" w:rsidR="00F82E4B" w:rsidRDefault="00F82E4B" w:rsidP="004858C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 xml:space="preserve">If your are interested there is a site you can go to that can teach you some other words in sign language </w:t>
      </w:r>
      <w:hyperlink r:id="rId21" w:history="1">
        <w:r w:rsidRPr="001F45A9">
          <w:rPr>
            <w:rStyle w:val="Hyperlink"/>
            <w:rFonts w:ascii="Malgun Gothic" w:eastAsia="Malgun Gothic" w:hAnsi="Malgun Gothic"/>
          </w:rPr>
          <w:t>www.lifeprint.com</w:t>
        </w:r>
      </w:hyperlink>
      <w:r>
        <w:rPr>
          <w:rFonts w:ascii="Malgun Gothic" w:eastAsia="Malgun Gothic" w:hAnsi="Malgun Gothic"/>
        </w:rPr>
        <w:t xml:space="preserve"> </w:t>
      </w:r>
    </w:p>
    <w:p w14:paraId="585D4AB6" w14:textId="0E080D0D" w:rsidR="009A0536" w:rsidRDefault="009A0536" w:rsidP="004858C7">
      <w:pPr>
        <w:rPr>
          <w:rFonts w:ascii="Malgun Gothic" w:eastAsia="Malgun Gothic" w:hAnsi="Malgun Gothic"/>
        </w:rPr>
      </w:pPr>
    </w:p>
    <w:p w14:paraId="64CA5AAD" w14:textId="6ACF1B16" w:rsidR="00E10286" w:rsidRDefault="00E10286" w:rsidP="004858C7">
      <w:pPr>
        <w:rPr>
          <w:rFonts w:ascii="Malgun Gothic" w:eastAsia="Malgun Gothic" w:hAnsi="Malgun Gothic"/>
        </w:rPr>
      </w:pPr>
    </w:p>
    <w:p w14:paraId="1C55C6D6" w14:textId="21B9CF05" w:rsidR="00E10286" w:rsidRDefault="00E10286" w:rsidP="004858C7">
      <w:pPr>
        <w:rPr>
          <w:rFonts w:ascii="Malgun Gothic" w:eastAsia="Malgun Gothic" w:hAnsi="Malgun Gothic"/>
        </w:rPr>
      </w:pPr>
    </w:p>
    <w:p w14:paraId="7047AD08" w14:textId="5583334F" w:rsidR="00E10286" w:rsidRDefault="00F03015" w:rsidP="004858C7">
      <w:pPr>
        <w:rPr>
          <w:rFonts w:ascii="Malgun Gothic" w:eastAsia="Malgun Gothic" w:hAnsi="Malgun Gothic"/>
        </w:rPr>
      </w:pPr>
      <w:r w:rsidRPr="00F03015">
        <w:rPr>
          <w:rFonts w:eastAsia="Malgun Gothic"/>
          <w:noProof/>
        </w:rPr>
        <w:lastRenderedPageBreak/>
        <w:drawing>
          <wp:inline distT="0" distB="0" distL="0" distR="0" wp14:anchorId="1DE5DADF" wp14:editId="7A52CCAE">
            <wp:extent cx="5486400" cy="30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4088" w14:textId="26B9B9A1" w:rsidR="00F03015" w:rsidRDefault="00F03015" w:rsidP="004858C7">
      <w:pPr>
        <w:rPr>
          <w:rFonts w:ascii="Malgun Gothic" w:eastAsia="Malgun Gothic" w:hAnsi="Malgun Gothic"/>
        </w:rPr>
      </w:pPr>
    </w:p>
    <w:p w14:paraId="3E1320A4" w14:textId="0DAAF3EF" w:rsidR="00F03015" w:rsidRDefault="00F03015" w:rsidP="00F03015">
      <w:pPr>
        <w:jc w:val="center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noProof/>
        </w:rPr>
        <w:drawing>
          <wp:inline distT="0" distB="0" distL="0" distR="0" wp14:anchorId="4240C0C7" wp14:editId="727784E4">
            <wp:extent cx="2586679" cy="39198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79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CCB5E" w14:textId="1B6BEBAA" w:rsidR="00F03015" w:rsidRDefault="00F03015" w:rsidP="00F03015">
      <w:pPr>
        <w:jc w:val="center"/>
        <w:rPr>
          <w:rFonts w:ascii="Malgun Gothic" w:eastAsia="Malgun Gothic" w:hAnsi="Malgun Gothic"/>
        </w:rPr>
      </w:pPr>
    </w:p>
    <w:p w14:paraId="163C99B9" w14:textId="77777777" w:rsidR="00F03015" w:rsidRDefault="00F03015" w:rsidP="00F03015">
      <w:pPr>
        <w:rPr>
          <w:rFonts w:ascii="Malgun Gothic" w:eastAsia="Malgun Gothic" w:hAnsi="Malgun Gothic"/>
        </w:rPr>
      </w:pPr>
    </w:p>
    <w:p w14:paraId="69C3E1DA" w14:textId="4C87F5F7" w:rsidR="00F03015" w:rsidRPr="0033579B" w:rsidRDefault="00F03015" w:rsidP="00F03015">
      <w:pPr>
        <w:rPr>
          <w:sz w:val="28"/>
          <w:szCs w:val="28"/>
        </w:rPr>
      </w:pPr>
      <w:r w:rsidRPr="0033579B">
        <w:rPr>
          <w:sz w:val="28"/>
          <w:szCs w:val="28"/>
        </w:rPr>
        <w:t xml:space="preserve">For those of you I haven’t met and those of you I have, here is some info about me. My name is Serena Donohue and I work with the senior school age children at SPS. I am 34 years old and the youngest of four girls. I live in Listowel and I also work at 123 Look </w:t>
      </w:r>
      <w:proofErr w:type="gramStart"/>
      <w:r w:rsidRPr="0033579B">
        <w:rPr>
          <w:sz w:val="28"/>
          <w:szCs w:val="28"/>
        </w:rPr>
        <w:t>At</w:t>
      </w:r>
      <w:proofErr w:type="gramEnd"/>
      <w:r w:rsidRPr="0033579B">
        <w:rPr>
          <w:sz w:val="28"/>
          <w:szCs w:val="28"/>
        </w:rPr>
        <w:t xml:space="preserve"> Me Nursery School. I don’t have any children </w:t>
      </w:r>
      <w:r w:rsidR="0033579B" w:rsidRPr="0033579B">
        <w:rPr>
          <w:sz w:val="28"/>
          <w:szCs w:val="28"/>
        </w:rPr>
        <w:t>myself,</w:t>
      </w:r>
      <w:r w:rsidRPr="0033579B">
        <w:rPr>
          <w:sz w:val="28"/>
          <w:szCs w:val="28"/>
        </w:rPr>
        <w:t xml:space="preserve"> but I have 13 nieces and nephews, 2 great nephews and 1 great niece. I enjoy </w:t>
      </w:r>
      <w:r w:rsidR="0033579B" w:rsidRPr="0033579B">
        <w:rPr>
          <w:sz w:val="28"/>
          <w:szCs w:val="28"/>
        </w:rPr>
        <w:t xml:space="preserve">working with children, watching them learn and grow. </w:t>
      </w:r>
      <w:r w:rsidRPr="0033579B">
        <w:rPr>
          <w:sz w:val="28"/>
          <w:szCs w:val="28"/>
        </w:rPr>
        <w:t xml:space="preserve">  </w:t>
      </w:r>
    </w:p>
    <w:p w14:paraId="3191B6EC" w14:textId="16F3F474" w:rsidR="00E10286" w:rsidRPr="0033579B" w:rsidRDefault="00E10286" w:rsidP="004858C7">
      <w:pPr>
        <w:rPr>
          <w:rFonts w:ascii="Malgun Gothic" w:eastAsia="Malgun Gothic" w:hAnsi="Malgun Gothic"/>
          <w:sz w:val="28"/>
          <w:szCs w:val="28"/>
        </w:rPr>
      </w:pPr>
    </w:p>
    <w:p w14:paraId="27F5B2F3" w14:textId="17DEDF95" w:rsidR="0033579B" w:rsidRDefault="0033579B" w:rsidP="004858C7">
      <w:pPr>
        <w:rPr>
          <w:rFonts w:ascii="Malgun Gothic" w:eastAsia="Malgun Gothic" w:hAnsi="Malgun Gothic"/>
        </w:rPr>
      </w:pPr>
    </w:p>
    <w:p w14:paraId="5C341FA8" w14:textId="56AF69A4" w:rsidR="0033579B" w:rsidRDefault="0033579B" w:rsidP="004858C7">
      <w:pPr>
        <w:rPr>
          <w:rFonts w:ascii="Malgun Gothic" w:eastAsia="Malgun Gothic" w:hAnsi="Malgun Gothic"/>
        </w:rPr>
      </w:pPr>
    </w:p>
    <w:p w14:paraId="22748ADA" w14:textId="6BFF919A" w:rsidR="0033579B" w:rsidRDefault="0033579B" w:rsidP="004858C7">
      <w:pPr>
        <w:rPr>
          <w:rFonts w:ascii="Malgun Gothic" w:eastAsia="Malgun Gothic" w:hAnsi="Malgun Gothic"/>
        </w:rPr>
      </w:pPr>
    </w:p>
    <w:p w14:paraId="4681BAEE" w14:textId="79ED0B35" w:rsidR="0033579B" w:rsidRDefault="0033579B" w:rsidP="004858C7">
      <w:pPr>
        <w:rPr>
          <w:rFonts w:ascii="Malgun Gothic" w:eastAsia="Malgun Gothic" w:hAnsi="Malgun Gothic"/>
        </w:rPr>
      </w:pPr>
    </w:p>
    <w:p w14:paraId="15D3ECCA" w14:textId="7E2FB0A9" w:rsidR="0033579B" w:rsidRDefault="0033579B" w:rsidP="004858C7">
      <w:pPr>
        <w:rPr>
          <w:rFonts w:ascii="Malgun Gothic" w:eastAsia="Malgun Gothic" w:hAnsi="Malgun Gothic"/>
        </w:rPr>
      </w:pPr>
    </w:p>
    <w:p w14:paraId="069934D7" w14:textId="3E8CCFE2" w:rsidR="0033579B" w:rsidRDefault="0033579B" w:rsidP="004858C7">
      <w:pPr>
        <w:rPr>
          <w:rFonts w:ascii="Malgun Gothic" w:eastAsia="Malgun Gothic" w:hAnsi="Malgun Gothic"/>
        </w:rPr>
      </w:pPr>
    </w:p>
    <w:p w14:paraId="3B0FD849" w14:textId="77777777" w:rsidR="0033579B" w:rsidRDefault="0033579B" w:rsidP="004858C7">
      <w:pPr>
        <w:rPr>
          <w:rFonts w:ascii="Malgun Gothic" w:eastAsia="Malgun Gothic" w:hAnsi="Malgun Gothic"/>
        </w:rPr>
      </w:pPr>
    </w:p>
    <w:p w14:paraId="6A26F623" w14:textId="73BD8204" w:rsidR="00E10286" w:rsidRDefault="00E10286" w:rsidP="004858C7">
      <w:pPr>
        <w:rPr>
          <w:rFonts w:ascii="Malgun Gothic" w:eastAsia="Malgun Gothic" w:hAnsi="Malgun Gothic"/>
        </w:rPr>
      </w:pPr>
    </w:p>
    <w:p w14:paraId="3EB0F006" w14:textId="358554F5" w:rsidR="008A7A18" w:rsidRPr="00206ADE" w:rsidRDefault="00761F43" w:rsidP="00206ADE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10" w:name="_Hlk32495879"/>
      <w:r>
        <w:rPr>
          <w:rFonts w:ascii="Malgun Gothic" w:eastAsia="Malgun Gothic" w:hAnsi="Malgun Gothic"/>
          <w:b/>
          <w:sz w:val="28"/>
          <w:szCs w:val="28"/>
        </w:rPr>
        <w:t>E</w:t>
      </w:r>
      <w:r w:rsidR="008A7A18">
        <w:rPr>
          <w:rFonts w:ascii="Malgun Gothic" w:eastAsia="Malgun Gothic" w:hAnsi="Malgun Gothic"/>
          <w:b/>
          <w:sz w:val="28"/>
          <w:szCs w:val="28"/>
        </w:rPr>
        <w:t>arly ON Programs</w:t>
      </w:r>
    </w:p>
    <w:bookmarkEnd w:id="10"/>
    <w:p w14:paraId="1076CF43" w14:textId="76C17A9D" w:rsidR="008A7A18" w:rsidRPr="00637914" w:rsidRDefault="00206ADE" w:rsidP="00637914">
      <w:pPr>
        <w:ind w:left="2160" w:firstLine="720"/>
        <w:jc w:val="center"/>
        <w:rPr>
          <w:rFonts w:ascii="Arial Black" w:eastAsia="Malgun Gothic" w:hAnsi="Arial Black"/>
          <w:sz w:val="28"/>
          <w:szCs w:val="28"/>
        </w:rPr>
      </w:pPr>
      <w:r>
        <w:rPr>
          <w:rFonts w:ascii="Arial Black" w:eastAsia="Malgun Gothic" w:hAnsi="Arial Black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7789CD2C" wp14:editId="6FCA02B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486400" cy="7315200"/>
            <wp:effectExtent l="0" t="0" r="0" b="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 ON Ja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7A18" w:rsidRPr="00637914" w:rsidSect="00EF62F9">
      <w:pgSz w:w="12240" w:h="15840"/>
      <w:pgMar w:top="993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0629"/>
    <w:multiLevelType w:val="hybridMultilevel"/>
    <w:tmpl w:val="920A28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EC09A3"/>
    <w:multiLevelType w:val="hybridMultilevel"/>
    <w:tmpl w:val="03E6E9BE"/>
    <w:lvl w:ilvl="0" w:tplc="35FC78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C76C4"/>
    <w:multiLevelType w:val="hybridMultilevel"/>
    <w:tmpl w:val="850CC03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644"/>
    <w:rsid w:val="000053D0"/>
    <w:rsid w:val="00007802"/>
    <w:rsid w:val="00031890"/>
    <w:rsid w:val="00055D28"/>
    <w:rsid w:val="00077AF9"/>
    <w:rsid w:val="000933D2"/>
    <w:rsid w:val="000C4AC7"/>
    <w:rsid w:val="00107427"/>
    <w:rsid w:val="00110C58"/>
    <w:rsid w:val="001176B7"/>
    <w:rsid w:val="001225E0"/>
    <w:rsid w:val="00131BDE"/>
    <w:rsid w:val="00132B70"/>
    <w:rsid w:val="00133D5A"/>
    <w:rsid w:val="00135E34"/>
    <w:rsid w:val="001418FA"/>
    <w:rsid w:val="00155A0B"/>
    <w:rsid w:val="0015685F"/>
    <w:rsid w:val="00162761"/>
    <w:rsid w:val="00176089"/>
    <w:rsid w:val="001A033F"/>
    <w:rsid w:val="001A73CF"/>
    <w:rsid w:val="001B2BE6"/>
    <w:rsid w:val="001C457B"/>
    <w:rsid w:val="001D2CD9"/>
    <w:rsid w:val="001D60DF"/>
    <w:rsid w:val="001D751C"/>
    <w:rsid w:val="001F0EF6"/>
    <w:rsid w:val="00206ADE"/>
    <w:rsid w:val="00221438"/>
    <w:rsid w:val="0022326B"/>
    <w:rsid w:val="002312D1"/>
    <w:rsid w:val="00234B5B"/>
    <w:rsid w:val="0024225B"/>
    <w:rsid w:val="002454F5"/>
    <w:rsid w:val="00253BB7"/>
    <w:rsid w:val="00256C49"/>
    <w:rsid w:val="00264927"/>
    <w:rsid w:val="00264B55"/>
    <w:rsid w:val="0027052D"/>
    <w:rsid w:val="00274BBC"/>
    <w:rsid w:val="00281B67"/>
    <w:rsid w:val="00291644"/>
    <w:rsid w:val="00297D98"/>
    <w:rsid w:val="002B0F59"/>
    <w:rsid w:val="002C3B92"/>
    <w:rsid w:val="002E1684"/>
    <w:rsid w:val="002E6FD2"/>
    <w:rsid w:val="002F0ED2"/>
    <w:rsid w:val="002F1565"/>
    <w:rsid w:val="00303633"/>
    <w:rsid w:val="00310549"/>
    <w:rsid w:val="003200E1"/>
    <w:rsid w:val="00327022"/>
    <w:rsid w:val="0033579B"/>
    <w:rsid w:val="0034007F"/>
    <w:rsid w:val="00396862"/>
    <w:rsid w:val="003A6787"/>
    <w:rsid w:val="003B02CB"/>
    <w:rsid w:val="003B229B"/>
    <w:rsid w:val="003C6739"/>
    <w:rsid w:val="003C6BFC"/>
    <w:rsid w:val="003D0BB3"/>
    <w:rsid w:val="003D3506"/>
    <w:rsid w:val="003D6BAF"/>
    <w:rsid w:val="003E41ED"/>
    <w:rsid w:val="003F3010"/>
    <w:rsid w:val="00402B28"/>
    <w:rsid w:val="00404E4A"/>
    <w:rsid w:val="004054AD"/>
    <w:rsid w:val="004315BB"/>
    <w:rsid w:val="00441C90"/>
    <w:rsid w:val="00441E5E"/>
    <w:rsid w:val="004440FB"/>
    <w:rsid w:val="00447374"/>
    <w:rsid w:val="00467B80"/>
    <w:rsid w:val="0047204C"/>
    <w:rsid w:val="00475194"/>
    <w:rsid w:val="004858C7"/>
    <w:rsid w:val="004A0237"/>
    <w:rsid w:val="004B5FCF"/>
    <w:rsid w:val="004C0E56"/>
    <w:rsid w:val="004E7755"/>
    <w:rsid w:val="004F4EB5"/>
    <w:rsid w:val="004F5951"/>
    <w:rsid w:val="00501FDD"/>
    <w:rsid w:val="0050712F"/>
    <w:rsid w:val="0050768F"/>
    <w:rsid w:val="00512FD0"/>
    <w:rsid w:val="00523759"/>
    <w:rsid w:val="00523AFF"/>
    <w:rsid w:val="0053478B"/>
    <w:rsid w:val="00556150"/>
    <w:rsid w:val="00556479"/>
    <w:rsid w:val="00566E43"/>
    <w:rsid w:val="0058448B"/>
    <w:rsid w:val="005A5540"/>
    <w:rsid w:val="005C09EF"/>
    <w:rsid w:val="005D5AA3"/>
    <w:rsid w:val="005D64C1"/>
    <w:rsid w:val="005E7F72"/>
    <w:rsid w:val="005F6770"/>
    <w:rsid w:val="00624B7C"/>
    <w:rsid w:val="00637914"/>
    <w:rsid w:val="006412DE"/>
    <w:rsid w:val="006430C1"/>
    <w:rsid w:val="00654E32"/>
    <w:rsid w:val="006624CF"/>
    <w:rsid w:val="006705FF"/>
    <w:rsid w:val="00673797"/>
    <w:rsid w:val="006A52A5"/>
    <w:rsid w:val="006B2FF7"/>
    <w:rsid w:val="006C565E"/>
    <w:rsid w:val="006D69A0"/>
    <w:rsid w:val="006E1F3E"/>
    <w:rsid w:val="006E2EAC"/>
    <w:rsid w:val="006F2A90"/>
    <w:rsid w:val="006F5475"/>
    <w:rsid w:val="007023D4"/>
    <w:rsid w:val="007153E0"/>
    <w:rsid w:val="0072230C"/>
    <w:rsid w:val="007228FC"/>
    <w:rsid w:val="00734AEA"/>
    <w:rsid w:val="00745F78"/>
    <w:rsid w:val="007508DF"/>
    <w:rsid w:val="00753E35"/>
    <w:rsid w:val="00761F43"/>
    <w:rsid w:val="007701BC"/>
    <w:rsid w:val="00772531"/>
    <w:rsid w:val="0077747B"/>
    <w:rsid w:val="00780BD9"/>
    <w:rsid w:val="007812C1"/>
    <w:rsid w:val="0079067F"/>
    <w:rsid w:val="00797BEA"/>
    <w:rsid w:val="007D4E08"/>
    <w:rsid w:val="007E2066"/>
    <w:rsid w:val="007E3060"/>
    <w:rsid w:val="007E5499"/>
    <w:rsid w:val="007E65EC"/>
    <w:rsid w:val="007F5802"/>
    <w:rsid w:val="007F6DC4"/>
    <w:rsid w:val="00807D09"/>
    <w:rsid w:val="008126A3"/>
    <w:rsid w:val="00817549"/>
    <w:rsid w:val="008362DA"/>
    <w:rsid w:val="00837072"/>
    <w:rsid w:val="008374AF"/>
    <w:rsid w:val="00841606"/>
    <w:rsid w:val="00841876"/>
    <w:rsid w:val="0086187A"/>
    <w:rsid w:val="00864FF0"/>
    <w:rsid w:val="008955AC"/>
    <w:rsid w:val="008A603E"/>
    <w:rsid w:val="008A7A18"/>
    <w:rsid w:val="008B3871"/>
    <w:rsid w:val="008D09E2"/>
    <w:rsid w:val="008D15C4"/>
    <w:rsid w:val="008D4AF0"/>
    <w:rsid w:val="008D5334"/>
    <w:rsid w:val="008D5E74"/>
    <w:rsid w:val="008E417E"/>
    <w:rsid w:val="008F711D"/>
    <w:rsid w:val="00902C67"/>
    <w:rsid w:val="00913BF6"/>
    <w:rsid w:val="00914A09"/>
    <w:rsid w:val="00927871"/>
    <w:rsid w:val="00931FF2"/>
    <w:rsid w:val="00932AE8"/>
    <w:rsid w:val="009342C4"/>
    <w:rsid w:val="009417DA"/>
    <w:rsid w:val="00955ABF"/>
    <w:rsid w:val="009712CB"/>
    <w:rsid w:val="0097333B"/>
    <w:rsid w:val="009A0536"/>
    <w:rsid w:val="009A3B73"/>
    <w:rsid w:val="009A5887"/>
    <w:rsid w:val="009B397C"/>
    <w:rsid w:val="009C5974"/>
    <w:rsid w:val="009D6867"/>
    <w:rsid w:val="009E04A2"/>
    <w:rsid w:val="009E13A0"/>
    <w:rsid w:val="009E6D3E"/>
    <w:rsid w:val="009F55AB"/>
    <w:rsid w:val="00A01493"/>
    <w:rsid w:val="00A016B6"/>
    <w:rsid w:val="00A03667"/>
    <w:rsid w:val="00A06A9F"/>
    <w:rsid w:val="00A06FC0"/>
    <w:rsid w:val="00A3091B"/>
    <w:rsid w:val="00A3407F"/>
    <w:rsid w:val="00A37C41"/>
    <w:rsid w:val="00A44E04"/>
    <w:rsid w:val="00A56E52"/>
    <w:rsid w:val="00A643B4"/>
    <w:rsid w:val="00A87D35"/>
    <w:rsid w:val="00A9333C"/>
    <w:rsid w:val="00A94F80"/>
    <w:rsid w:val="00AA0776"/>
    <w:rsid w:val="00AA09CA"/>
    <w:rsid w:val="00AA3007"/>
    <w:rsid w:val="00AA5F4F"/>
    <w:rsid w:val="00AA64A7"/>
    <w:rsid w:val="00AB4970"/>
    <w:rsid w:val="00AC6442"/>
    <w:rsid w:val="00AC79AE"/>
    <w:rsid w:val="00AD10BD"/>
    <w:rsid w:val="00AF19F3"/>
    <w:rsid w:val="00AF4D66"/>
    <w:rsid w:val="00B06555"/>
    <w:rsid w:val="00B24076"/>
    <w:rsid w:val="00B3313E"/>
    <w:rsid w:val="00B51B6B"/>
    <w:rsid w:val="00B55EEB"/>
    <w:rsid w:val="00B60DB4"/>
    <w:rsid w:val="00B813FC"/>
    <w:rsid w:val="00BC720D"/>
    <w:rsid w:val="00BD46AA"/>
    <w:rsid w:val="00BD5CC0"/>
    <w:rsid w:val="00BE256A"/>
    <w:rsid w:val="00BE2E6B"/>
    <w:rsid w:val="00BF25C3"/>
    <w:rsid w:val="00BF7CCB"/>
    <w:rsid w:val="00C20A40"/>
    <w:rsid w:val="00C21B67"/>
    <w:rsid w:val="00C30FD8"/>
    <w:rsid w:val="00C35525"/>
    <w:rsid w:val="00C42209"/>
    <w:rsid w:val="00C42875"/>
    <w:rsid w:val="00C4489D"/>
    <w:rsid w:val="00C54205"/>
    <w:rsid w:val="00C65794"/>
    <w:rsid w:val="00C85D3B"/>
    <w:rsid w:val="00C953A1"/>
    <w:rsid w:val="00CA4503"/>
    <w:rsid w:val="00CA6DA3"/>
    <w:rsid w:val="00CA707E"/>
    <w:rsid w:val="00CC373B"/>
    <w:rsid w:val="00CC7EB5"/>
    <w:rsid w:val="00CD1259"/>
    <w:rsid w:val="00CD7CB0"/>
    <w:rsid w:val="00CD7DFD"/>
    <w:rsid w:val="00CE172B"/>
    <w:rsid w:val="00D02C88"/>
    <w:rsid w:val="00D10744"/>
    <w:rsid w:val="00D13050"/>
    <w:rsid w:val="00D27CA5"/>
    <w:rsid w:val="00D435C8"/>
    <w:rsid w:val="00D46818"/>
    <w:rsid w:val="00D473DC"/>
    <w:rsid w:val="00D47865"/>
    <w:rsid w:val="00D766C9"/>
    <w:rsid w:val="00D85309"/>
    <w:rsid w:val="00D93A41"/>
    <w:rsid w:val="00DA3082"/>
    <w:rsid w:val="00DA7DE3"/>
    <w:rsid w:val="00DB3930"/>
    <w:rsid w:val="00DB716A"/>
    <w:rsid w:val="00DC12EE"/>
    <w:rsid w:val="00DC796F"/>
    <w:rsid w:val="00DD55CB"/>
    <w:rsid w:val="00DE7774"/>
    <w:rsid w:val="00DF13DE"/>
    <w:rsid w:val="00E10286"/>
    <w:rsid w:val="00E17779"/>
    <w:rsid w:val="00E2324A"/>
    <w:rsid w:val="00E30B01"/>
    <w:rsid w:val="00E30DAE"/>
    <w:rsid w:val="00E45249"/>
    <w:rsid w:val="00E60864"/>
    <w:rsid w:val="00E6143C"/>
    <w:rsid w:val="00E63C56"/>
    <w:rsid w:val="00E76345"/>
    <w:rsid w:val="00E76578"/>
    <w:rsid w:val="00E90552"/>
    <w:rsid w:val="00E95A73"/>
    <w:rsid w:val="00EA5DF6"/>
    <w:rsid w:val="00EC0842"/>
    <w:rsid w:val="00ED1E4D"/>
    <w:rsid w:val="00ED1EF1"/>
    <w:rsid w:val="00ED6D75"/>
    <w:rsid w:val="00EF304F"/>
    <w:rsid w:val="00EF343D"/>
    <w:rsid w:val="00EF46BF"/>
    <w:rsid w:val="00EF62F9"/>
    <w:rsid w:val="00EF7D8A"/>
    <w:rsid w:val="00F03015"/>
    <w:rsid w:val="00F07A2B"/>
    <w:rsid w:val="00F22EB5"/>
    <w:rsid w:val="00F242F9"/>
    <w:rsid w:val="00F26328"/>
    <w:rsid w:val="00F277B3"/>
    <w:rsid w:val="00F601BD"/>
    <w:rsid w:val="00F82866"/>
    <w:rsid w:val="00F82E4B"/>
    <w:rsid w:val="00F8542A"/>
    <w:rsid w:val="00FA341A"/>
    <w:rsid w:val="00FA6009"/>
    <w:rsid w:val="00FB66EA"/>
    <w:rsid w:val="00FD21C1"/>
    <w:rsid w:val="00FD3120"/>
    <w:rsid w:val="00FD44AB"/>
    <w:rsid w:val="00FD57E3"/>
    <w:rsid w:val="00FF31EB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3292AB3F"/>
  <w15:docId w15:val="{4177F442-CD2F-4DDA-9749-B4E048BA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3F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813FC"/>
    <w:pPr>
      <w:keepNext/>
      <w:jc w:val="center"/>
      <w:outlineLvl w:val="0"/>
    </w:pPr>
    <w:rPr>
      <w:sz w:val="28"/>
      <w:u w:val="single"/>
    </w:rPr>
  </w:style>
  <w:style w:type="paragraph" w:styleId="Heading2">
    <w:name w:val="heading 2"/>
    <w:basedOn w:val="Normal"/>
    <w:next w:val="Normal"/>
    <w:qFormat/>
    <w:rsid w:val="00B813FC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B813FC"/>
    <w:pPr>
      <w:keepNext/>
      <w:outlineLvl w:val="2"/>
    </w:pPr>
    <w:rPr>
      <w:sz w:val="28"/>
      <w:u w:val="single"/>
    </w:rPr>
  </w:style>
  <w:style w:type="paragraph" w:styleId="Heading4">
    <w:name w:val="heading 4"/>
    <w:basedOn w:val="Normal"/>
    <w:next w:val="Normal"/>
    <w:qFormat/>
    <w:rsid w:val="00B813FC"/>
    <w:pPr>
      <w:keepNext/>
      <w:spacing w:before="240"/>
      <w:ind w:left="360"/>
      <w:jc w:val="center"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qFormat/>
    <w:rsid w:val="00B813FC"/>
    <w:pPr>
      <w:keepNext/>
      <w:spacing w:before="240"/>
      <w:jc w:val="right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rsid w:val="00B813FC"/>
    <w:pPr>
      <w:keepNext/>
      <w:spacing w:before="240"/>
      <w:outlineLvl w:val="5"/>
    </w:pPr>
    <w:rPr>
      <w:sz w:val="32"/>
    </w:rPr>
  </w:style>
  <w:style w:type="paragraph" w:styleId="Heading7">
    <w:name w:val="heading 7"/>
    <w:basedOn w:val="Normal"/>
    <w:next w:val="Normal"/>
    <w:qFormat/>
    <w:rsid w:val="00B813FC"/>
    <w:pPr>
      <w:keepNext/>
      <w:jc w:val="center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rsid w:val="00B813FC"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B813FC"/>
    <w:pPr>
      <w:keepNext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813FC"/>
    <w:rPr>
      <w:color w:val="0000FF"/>
      <w:u w:val="single"/>
    </w:rPr>
  </w:style>
  <w:style w:type="paragraph" w:styleId="BalloonText">
    <w:name w:val="Balloon Text"/>
    <w:basedOn w:val="Normal"/>
    <w:semiHidden/>
    <w:unhideWhenUsed/>
    <w:rsid w:val="00B81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B813FC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rsid w:val="00B813FC"/>
    <w:rPr>
      <w:color w:val="800080"/>
      <w:u w:val="single"/>
    </w:rPr>
  </w:style>
  <w:style w:type="paragraph" w:styleId="BodyText">
    <w:name w:val="Body Text"/>
    <w:basedOn w:val="Normal"/>
    <w:semiHidden/>
    <w:rsid w:val="00B813FC"/>
    <w:rPr>
      <w:sz w:val="28"/>
    </w:rPr>
  </w:style>
  <w:style w:type="paragraph" w:styleId="BodyText2">
    <w:name w:val="Body Text 2"/>
    <w:basedOn w:val="Normal"/>
    <w:semiHidden/>
    <w:rsid w:val="00B813FC"/>
    <w:pPr>
      <w:spacing w:before="240"/>
      <w:jc w:val="center"/>
    </w:pPr>
    <w:rPr>
      <w:b/>
      <w:bCs/>
      <w:sz w:val="32"/>
    </w:rPr>
  </w:style>
  <w:style w:type="paragraph" w:styleId="Caption">
    <w:name w:val="caption"/>
    <w:basedOn w:val="Normal"/>
    <w:next w:val="Normal"/>
    <w:qFormat/>
    <w:rsid w:val="00B813FC"/>
    <w:pPr>
      <w:jc w:val="center"/>
    </w:pPr>
    <w:rPr>
      <w:u w:val="single"/>
    </w:rPr>
  </w:style>
  <w:style w:type="paragraph" w:styleId="NoSpacing">
    <w:name w:val="No Spacing"/>
    <w:uiPriority w:val="1"/>
    <w:qFormat/>
    <w:rsid w:val="00753E3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82E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1F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D55CB"/>
    <w:pPr>
      <w:spacing w:before="100" w:beforeAutospacing="1" w:after="100" w:afterAutospacing="1"/>
    </w:pPr>
    <w:rPr>
      <w:lang w:val="en-US"/>
    </w:rPr>
  </w:style>
  <w:style w:type="paragraph" w:customStyle="1" w:styleId="author">
    <w:name w:val="author"/>
    <w:basedOn w:val="Normal"/>
    <w:rsid w:val="00DD55CB"/>
    <w:pPr>
      <w:spacing w:before="100" w:beforeAutospacing="1" w:after="100" w:afterAutospacing="1"/>
    </w:pPr>
    <w:rPr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E2066"/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E2066"/>
    <w:rPr>
      <w:rFonts w:ascii="Calibri" w:eastAsiaTheme="minorHAnsi" w:hAnsi="Calibri" w:cstheme="minorBidi"/>
      <w:sz w:val="22"/>
      <w:szCs w:val="21"/>
      <w:lang w:val="en-US" w:eastAsia="en-US"/>
    </w:rPr>
  </w:style>
  <w:style w:type="table" w:styleId="TableGrid">
    <w:name w:val="Table Grid"/>
    <w:basedOn w:val="TableNormal"/>
    <w:uiPriority w:val="59"/>
    <w:rsid w:val="003B2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aforthchildren@live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feprint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seaforthchildcare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huroncounty.ca/childrens-services/child-care-subsidy/calculato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anna%20Datema\Application%20Data\Microsoft\Templates\Announcement%20of%20new%20compan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71E5A-DC27-42E8-A0C0-C93839F97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Announcement of new company</Template>
  <TotalTime>3</TotalTime>
  <Pages>7</Pages>
  <Words>520</Words>
  <Characters>2968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Lake Publishing</Company>
  <LinksUpToDate>false</LinksUpToDate>
  <CharactersWithSpaces>3482</CharactersWithSpaces>
  <SharedDoc>false</SharedDoc>
  <HLinks>
    <vt:vector size="18" baseType="variant">
      <vt:variant>
        <vt:i4>3014705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http://www.twitter.com/SeaforthDaycare</vt:lpwstr>
      </vt:variant>
      <vt:variant>
        <vt:lpwstr/>
      </vt:variant>
      <vt:variant>
        <vt:i4>262163</vt:i4>
      </vt:variant>
      <vt:variant>
        <vt:i4>3</vt:i4>
      </vt:variant>
      <vt:variant>
        <vt:i4>0</vt:i4>
      </vt:variant>
      <vt:variant>
        <vt:i4>5</vt:i4>
      </vt:variant>
      <vt:variant>
        <vt:lpwstr>http://www.seaforthchildcare.ca/</vt:lpwstr>
      </vt:variant>
      <vt:variant>
        <vt:lpwstr/>
      </vt:variant>
      <vt:variant>
        <vt:i4>327782</vt:i4>
      </vt:variant>
      <vt:variant>
        <vt:i4>0</vt:i4>
      </vt:variant>
      <vt:variant>
        <vt:i4>0</vt:i4>
      </vt:variant>
      <vt:variant>
        <vt:i4>5</vt:i4>
      </vt:variant>
      <vt:variant>
        <vt:lpwstr>mailto:s.c.c.c@bellnet.ca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Datema</dc:creator>
  <cp:keywords/>
  <dc:description/>
  <cp:lastModifiedBy>Katrina Davey</cp:lastModifiedBy>
  <cp:revision>2</cp:revision>
  <cp:lastPrinted>2020-02-13T20:02:00Z</cp:lastPrinted>
  <dcterms:created xsi:type="dcterms:W3CDTF">2020-02-14T14:45:00Z</dcterms:created>
  <dcterms:modified xsi:type="dcterms:W3CDTF">2020-02-14T14:45:00Z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TC010770101033</vt:lpwstr>
  </property>
</Properties>
</file>