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1577D" w14:textId="77777777" w:rsidR="002F1565" w:rsidRDefault="00914A09">
      <w:pPr>
        <w:spacing w:before="240"/>
        <w:jc w:val="center"/>
        <w:rPr>
          <w:b/>
          <w:bCs/>
          <w:sz w:val="32"/>
        </w:rPr>
      </w:pPr>
      <w:r>
        <w:rPr>
          <w:b/>
          <w:bCs/>
          <w:noProof/>
          <w:sz w:val="32"/>
          <w:lang w:val="en-US" w:eastAsia="zh-TW"/>
        </w:rPr>
        <w:pict w14:anchorId="13ED0E6B">
          <v:rect id="_x0000_s1028" style="position:absolute;left:0;text-align:left;margin-left:115.05pt;margin-top:-13.65pt;width:363.95pt;height:145.65pt;flip:x;z-index:251657728;mso-wrap-distance-top:7.2pt;mso-wrap-distance-bottom:7.2pt;mso-position-horizontal-relative:margin;mso-position-vertical-relative:margin;mso-width-relative:margin;v-text-anchor:middle" filled="f" fillcolor="black" stroked="f" strokeweight="1.5pt">
            <v:shadow color="#f79646" opacity=".5" offset="-15pt,0" offset2="-18pt,12pt"/>
            <v:textbox style="mso-next-textbox:#_x0000_s1028" inset="21.6pt,21.6pt,21.6pt,21.6pt">
              <w:txbxContent>
                <w:p w14:paraId="3145532E" w14:textId="77777777" w:rsidR="002F1565" w:rsidRDefault="002F1565">
                  <w:pPr>
                    <w:spacing w:before="240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Seaforth Co-operative Children’s Centre Inc.</w:t>
                  </w:r>
                </w:p>
                <w:p w14:paraId="4B94E972" w14:textId="77777777" w:rsidR="002F1565" w:rsidRDefault="002F1565">
                  <w:pPr>
                    <w:jc w:val="center"/>
                  </w:pPr>
                  <w:r>
                    <w:t>P.O. Box 347, 82 Chalk St. N., Seaforth, Ontario, N0K 1W0</w:t>
                  </w:r>
                </w:p>
                <w:p w14:paraId="2ACC9D2C" w14:textId="0F23225E" w:rsidR="002F1565" w:rsidRDefault="002F1565">
                  <w:pPr>
                    <w:jc w:val="center"/>
                  </w:pPr>
                  <w:r>
                    <w:t>Telephone</w:t>
                  </w:r>
                  <w:r w:rsidR="00D13050">
                    <w:t>: (</w:t>
                  </w:r>
                  <w:r>
                    <w:t>519) 527-</w:t>
                  </w:r>
                  <w:r w:rsidR="00D13050">
                    <w:t>0682 Fax: (519) 600-0682</w:t>
                  </w:r>
                </w:p>
                <w:p w14:paraId="06B663E6" w14:textId="166EC030" w:rsidR="002F1565" w:rsidRDefault="002F1565">
                  <w:pPr>
                    <w:jc w:val="center"/>
                  </w:pPr>
                  <w:r>
                    <w:t xml:space="preserve">Email: </w:t>
                  </w:r>
                  <w:r w:rsidR="0058448B">
                    <w:rPr>
                      <w:rStyle w:val="Hyperlink"/>
                    </w:rPr>
                    <w:t>sccc@tcc.on.ca</w:t>
                  </w:r>
                </w:p>
                <w:p w14:paraId="460B3100" w14:textId="0DBB99F0" w:rsidR="002F1565" w:rsidRDefault="008126A3" w:rsidP="0058448B">
                  <w:r>
                    <w:t xml:space="preserve">                    </w:t>
                  </w:r>
                  <w:r w:rsidR="002F1565">
                    <w:t xml:space="preserve">Facebook – Seaforth </w:t>
                  </w:r>
                  <w:r w:rsidR="004440FB">
                    <w:t xml:space="preserve">Co-operative </w:t>
                  </w:r>
                  <w:r w:rsidR="002F1565">
                    <w:t>Children’s Centre</w:t>
                  </w:r>
                </w:p>
                <w:p w14:paraId="710D4727" w14:textId="1CA622F9" w:rsidR="004440FB" w:rsidRDefault="004440FB" w:rsidP="004440FB">
                  <w:pPr>
                    <w:jc w:val="center"/>
                  </w:pPr>
                  <w:r>
                    <w:t xml:space="preserve">Website – </w:t>
                  </w:r>
                  <w:hyperlink r:id="rId6" w:history="1">
                    <w:r w:rsidRPr="006F0B8D">
                      <w:rPr>
                        <w:rStyle w:val="Hyperlink"/>
                      </w:rPr>
                      <w:t>www.seaforthchildcare.com</w:t>
                    </w:r>
                  </w:hyperlink>
                </w:p>
                <w:p w14:paraId="5ADDA95D" w14:textId="77777777" w:rsidR="004440FB" w:rsidRDefault="004440FB" w:rsidP="004440FB">
                  <w:pPr>
                    <w:jc w:val="center"/>
                  </w:pPr>
                </w:p>
                <w:p w14:paraId="36639BAD" w14:textId="77777777" w:rsidR="002F1565" w:rsidRDefault="002F1565">
                  <w:pPr>
                    <w:rPr>
                      <w:color w:val="4F81BD"/>
                      <w:sz w:val="20"/>
                      <w:szCs w:val="20"/>
                      <w:lang w:val="en-US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9342C4">
        <w:rPr>
          <w:b/>
          <w:bCs/>
          <w:noProof/>
          <w:sz w:val="32"/>
          <w:lang w:val="en-US"/>
        </w:rPr>
        <w:drawing>
          <wp:inline distT="0" distB="0" distL="0" distR="0" wp14:anchorId="084EDA4B" wp14:editId="5419244B">
            <wp:extent cx="1600200" cy="15716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608FD" w14:textId="77777777" w:rsidR="00F277B3" w:rsidRDefault="00F277B3" w:rsidP="008126A3">
      <w:pPr>
        <w:rPr>
          <w:b/>
          <w:sz w:val="32"/>
          <w:szCs w:val="32"/>
        </w:rPr>
      </w:pPr>
    </w:p>
    <w:p w14:paraId="42539CB1" w14:textId="4BC58F7F" w:rsidR="00F22EB5" w:rsidRPr="00B24076" w:rsidRDefault="006D69A0" w:rsidP="00654E32">
      <w:pPr>
        <w:jc w:val="center"/>
        <w:rPr>
          <w:rFonts w:ascii="Arial" w:hAnsi="Arial" w:cs="Arial"/>
          <w:color w:val="FFFF00"/>
          <w:sz w:val="32"/>
          <w:szCs w:val="32"/>
        </w:rPr>
      </w:pPr>
      <w:r w:rsidRPr="00B24076">
        <w:rPr>
          <w:rFonts w:ascii="Arial" w:hAnsi="Arial" w:cs="Arial"/>
          <w:color w:val="FFFF00"/>
          <w:sz w:val="32"/>
          <w:szCs w:val="32"/>
          <w:highlight w:val="darkRed"/>
        </w:rPr>
        <w:t xml:space="preserve">PARENT NEWSLETTER </w:t>
      </w:r>
      <w:r w:rsidR="00B24076" w:rsidRPr="00B24076">
        <w:rPr>
          <w:rFonts w:ascii="Arial" w:hAnsi="Arial" w:cs="Arial"/>
          <w:color w:val="FFFF00"/>
          <w:sz w:val="32"/>
          <w:szCs w:val="32"/>
          <w:highlight w:val="darkRed"/>
          <w:shd w:val="clear" w:color="auto" w:fill="000000" w:themeFill="text1"/>
        </w:rPr>
        <w:t>SEPTEMBER</w:t>
      </w:r>
      <w:r w:rsidR="00C42875" w:rsidRPr="00B24076">
        <w:rPr>
          <w:rFonts w:ascii="Arial" w:hAnsi="Arial" w:cs="Arial"/>
          <w:color w:val="FFFF00"/>
          <w:sz w:val="32"/>
          <w:szCs w:val="32"/>
          <w:highlight w:val="darkRed"/>
          <w:shd w:val="clear" w:color="auto" w:fill="000000" w:themeFill="text1"/>
        </w:rPr>
        <w:t xml:space="preserve"> </w:t>
      </w:r>
      <w:r w:rsidR="000C4AC7" w:rsidRPr="00B24076">
        <w:rPr>
          <w:rFonts w:ascii="Arial" w:hAnsi="Arial" w:cs="Arial"/>
          <w:color w:val="FFFF00"/>
          <w:sz w:val="32"/>
          <w:szCs w:val="32"/>
          <w:highlight w:val="darkRed"/>
          <w:shd w:val="clear" w:color="auto" w:fill="000000" w:themeFill="text1"/>
        </w:rPr>
        <w:t>2019</w:t>
      </w:r>
    </w:p>
    <w:p w14:paraId="376C0549" w14:textId="77777777" w:rsidR="0097333B" w:rsidRPr="006D69A0" w:rsidRDefault="0097333B" w:rsidP="00654E32">
      <w:pPr>
        <w:jc w:val="center"/>
        <w:rPr>
          <w:rFonts w:ascii="Arial" w:hAnsi="Arial" w:cs="Arial"/>
          <w:sz w:val="28"/>
          <w:szCs w:val="28"/>
        </w:rPr>
      </w:pPr>
    </w:p>
    <w:p w14:paraId="5E145D5E" w14:textId="2D186BF6" w:rsidR="00110C58" w:rsidRDefault="0086187A" w:rsidP="008126A3">
      <w:pPr>
        <w:rPr>
          <w:rFonts w:ascii="Malgun Gothic" w:eastAsia="Malgun Gothic" w:hAnsi="Malgun Gothic"/>
          <w:b/>
        </w:rPr>
      </w:pPr>
      <w:r w:rsidRPr="007E65EC">
        <w:rPr>
          <w:rFonts w:ascii="Malgun Gothic" w:eastAsia="Malgun Gothic" w:hAnsi="Malgun Gothic"/>
          <w:b/>
        </w:rPr>
        <w:t>Thanks to</w:t>
      </w:r>
      <w:r w:rsidR="00E76578" w:rsidRPr="007E65EC">
        <w:rPr>
          <w:rFonts w:ascii="Malgun Gothic" w:eastAsia="Malgun Gothic" w:hAnsi="Malgun Gothic"/>
          <w:b/>
        </w:rPr>
        <w:t xml:space="preserve"> </w:t>
      </w:r>
      <w:r w:rsidR="00441C90">
        <w:rPr>
          <w:rFonts w:ascii="Malgun Gothic" w:eastAsia="Malgun Gothic" w:hAnsi="Malgun Gothic"/>
          <w:b/>
        </w:rPr>
        <w:t xml:space="preserve">Jaclyn Henderson and Rachel Leslie for the clothing donations. </w:t>
      </w:r>
      <w:r w:rsidR="001C457B">
        <w:rPr>
          <w:rFonts w:ascii="Malgun Gothic" w:eastAsia="Malgun Gothic" w:hAnsi="Malgun Gothic"/>
          <w:b/>
        </w:rPr>
        <w:t>Melissa Veldman</w:t>
      </w:r>
      <w:r w:rsidR="00E45249">
        <w:rPr>
          <w:rFonts w:ascii="Malgun Gothic" w:eastAsia="Malgun Gothic" w:hAnsi="Malgun Gothic"/>
          <w:b/>
        </w:rPr>
        <w:t xml:space="preserve"> for the construction paper</w:t>
      </w:r>
      <w:r w:rsidR="004440FB">
        <w:rPr>
          <w:rFonts w:ascii="Malgun Gothic" w:eastAsia="Malgun Gothic" w:hAnsi="Malgun Gothic"/>
          <w:b/>
        </w:rPr>
        <w:t xml:space="preserve">, Ashton Crawford for the various craft supplies </w:t>
      </w:r>
      <w:r w:rsidR="00E45249">
        <w:rPr>
          <w:rFonts w:ascii="Malgun Gothic" w:eastAsia="Malgun Gothic" w:hAnsi="Malgun Gothic"/>
          <w:b/>
        </w:rPr>
        <w:t>and Bruce McKenzie for the bird houses.</w:t>
      </w:r>
    </w:p>
    <w:p w14:paraId="3F668320" w14:textId="77777777" w:rsidR="008362DA" w:rsidRPr="007E65EC" w:rsidRDefault="008362DA" w:rsidP="008126A3">
      <w:pPr>
        <w:rPr>
          <w:rFonts w:ascii="Malgun Gothic" w:eastAsia="Malgun Gothic" w:hAnsi="Malgun Gothic"/>
          <w:b/>
        </w:rPr>
      </w:pPr>
    </w:p>
    <w:p w14:paraId="5DF80484" w14:textId="0ED2138D" w:rsidR="00BE2E6B" w:rsidRDefault="00BE2E6B" w:rsidP="008126A3">
      <w:pPr>
        <w:rPr>
          <w:rFonts w:ascii="Malgun Gothic" w:eastAsia="Malgun Gothic" w:hAnsi="Malgun Gothic"/>
          <w:b/>
          <w:sz w:val="20"/>
          <w:szCs w:val="20"/>
        </w:rPr>
      </w:pPr>
    </w:p>
    <w:p w14:paraId="7BEF683A" w14:textId="67CDBA6B" w:rsidR="007F5802" w:rsidRPr="00AA0776" w:rsidRDefault="007F5802" w:rsidP="007F5802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bookmarkStart w:id="0" w:name="_Hlk8137282"/>
      <w:r w:rsidRPr="00AA0776">
        <w:rPr>
          <w:rFonts w:ascii="Malgun Gothic" w:eastAsia="Malgun Gothic" w:hAnsi="Malgun Gothic"/>
          <w:b/>
          <w:sz w:val="28"/>
          <w:szCs w:val="28"/>
        </w:rPr>
        <w:t>Reminders</w:t>
      </w:r>
    </w:p>
    <w:bookmarkEnd w:id="0"/>
    <w:p w14:paraId="788CD964" w14:textId="4E7CC53E" w:rsidR="004440FB" w:rsidRDefault="004440FB" w:rsidP="008126A3">
      <w:pPr>
        <w:rPr>
          <w:rFonts w:ascii="Malgun Gothic" w:eastAsia="Malgun Gothic" w:hAnsi="Malgun Gothic"/>
          <w:b/>
          <w:sz w:val="22"/>
          <w:szCs w:val="22"/>
        </w:rPr>
      </w:pPr>
    </w:p>
    <w:p w14:paraId="34BAA752" w14:textId="20CC187C" w:rsidR="004440FB" w:rsidRDefault="004440FB" w:rsidP="004440FB">
      <w:pPr>
        <w:pStyle w:val="NoSpacing"/>
        <w:rPr>
          <w:rFonts w:eastAsia="Malgun Gothic"/>
          <w:sz w:val="36"/>
          <w:szCs w:val="36"/>
        </w:rPr>
      </w:pPr>
      <w:r>
        <w:rPr>
          <w:rFonts w:eastAsia="Malgun Gothic"/>
          <w:sz w:val="36"/>
          <w:szCs w:val="36"/>
        </w:rPr>
        <w:t xml:space="preserve">We have revamped our website page, please check it out at </w:t>
      </w:r>
    </w:p>
    <w:p w14:paraId="23A7B55D" w14:textId="781AAD25" w:rsidR="004440FB" w:rsidRDefault="00914A09" w:rsidP="004440FB">
      <w:pPr>
        <w:rPr>
          <w:rFonts w:eastAsia="Malgun Gothic"/>
          <w:sz w:val="36"/>
          <w:szCs w:val="36"/>
        </w:rPr>
      </w:pPr>
      <w:hyperlink r:id="rId8" w:history="1">
        <w:r w:rsidR="004440FB" w:rsidRPr="006F0B8D">
          <w:rPr>
            <w:rStyle w:val="Hyperlink"/>
            <w:rFonts w:eastAsia="Malgun Gothic"/>
            <w:sz w:val="36"/>
            <w:szCs w:val="36"/>
          </w:rPr>
          <w:t>www.seaforthchildcare.com</w:t>
        </w:r>
      </w:hyperlink>
    </w:p>
    <w:p w14:paraId="3271598E" w14:textId="77777777" w:rsidR="004440FB" w:rsidRDefault="004440FB" w:rsidP="004440FB">
      <w:pPr>
        <w:rPr>
          <w:rFonts w:ascii="Malgun Gothic" w:eastAsia="Malgun Gothic" w:hAnsi="Malgun Gothic"/>
          <w:b/>
          <w:sz w:val="22"/>
          <w:szCs w:val="22"/>
        </w:rPr>
      </w:pPr>
    </w:p>
    <w:p w14:paraId="0DC81C05" w14:textId="55E536B7" w:rsidR="00AF19F3" w:rsidRDefault="007F5802" w:rsidP="00753E35">
      <w:pPr>
        <w:pStyle w:val="NoSpacing"/>
        <w:rPr>
          <w:rFonts w:eastAsia="Malgun Gothic"/>
          <w:sz w:val="36"/>
          <w:szCs w:val="36"/>
        </w:rPr>
      </w:pPr>
      <w:r w:rsidRPr="007E65EC">
        <w:rPr>
          <w:rFonts w:eastAsia="Malgun Gothic"/>
          <w:sz w:val="36"/>
          <w:szCs w:val="36"/>
        </w:rPr>
        <w:t>All calendars are due by the 15</w:t>
      </w:r>
      <w:r w:rsidRPr="007E65EC">
        <w:rPr>
          <w:rFonts w:eastAsia="Malgun Gothic"/>
          <w:sz w:val="36"/>
          <w:szCs w:val="36"/>
          <w:vertAlign w:val="superscript"/>
        </w:rPr>
        <w:t>th</w:t>
      </w:r>
      <w:r w:rsidRPr="007E65EC">
        <w:rPr>
          <w:rFonts w:eastAsia="Malgun Gothic"/>
          <w:sz w:val="36"/>
          <w:szCs w:val="36"/>
        </w:rPr>
        <w:t xml:space="preserve"> of the month. Spaces are filled on a first come, first serve basis.</w:t>
      </w:r>
    </w:p>
    <w:p w14:paraId="5570DF73" w14:textId="663917DD" w:rsidR="00761F43" w:rsidRDefault="00761F43" w:rsidP="00753E35">
      <w:pPr>
        <w:pStyle w:val="NoSpacing"/>
        <w:rPr>
          <w:rFonts w:eastAsia="Malgun Gothic"/>
          <w:sz w:val="36"/>
          <w:szCs w:val="36"/>
        </w:rPr>
      </w:pPr>
    </w:p>
    <w:p w14:paraId="6B421742" w14:textId="0BF8A51A" w:rsidR="00E17779" w:rsidRDefault="00E17779" w:rsidP="00753E35">
      <w:pPr>
        <w:pStyle w:val="NoSpacing"/>
        <w:rPr>
          <w:rFonts w:eastAsia="Malgun Gothic"/>
          <w:sz w:val="36"/>
          <w:szCs w:val="36"/>
        </w:rPr>
      </w:pPr>
      <w:r w:rsidRPr="007E65EC">
        <w:rPr>
          <w:rFonts w:eastAsia="Malgun Gothic"/>
          <w:sz w:val="36"/>
          <w:szCs w:val="36"/>
        </w:rPr>
        <w:t>Please label all your children’s belongings</w:t>
      </w:r>
      <w:r w:rsidR="009A3B73">
        <w:rPr>
          <w:rFonts w:eastAsia="Malgun Gothic"/>
          <w:sz w:val="36"/>
          <w:szCs w:val="36"/>
        </w:rPr>
        <w:t>. We have an ongoing Mabel’s Labels fundraiser, if you are interested.</w:t>
      </w:r>
    </w:p>
    <w:p w14:paraId="3D737D61" w14:textId="5DBEC9EA" w:rsidR="009A3B73" w:rsidRDefault="009A3B73" w:rsidP="00753E35">
      <w:pPr>
        <w:pStyle w:val="NoSpacing"/>
        <w:rPr>
          <w:rFonts w:eastAsia="Malgun Gothic"/>
          <w:sz w:val="36"/>
          <w:szCs w:val="36"/>
        </w:rPr>
      </w:pPr>
    </w:p>
    <w:p w14:paraId="6A96E0A5" w14:textId="609E5FD8" w:rsidR="00E45249" w:rsidRPr="007E65EC" w:rsidRDefault="009A3B73" w:rsidP="00753E35">
      <w:pPr>
        <w:pStyle w:val="NoSpacing"/>
        <w:rPr>
          <w:rFonts w:eastAsia="Malgun Gothic"/>
          <w:sz w:val="36"/>
          <w:szCs w:val="36"/>
        </w:rPr>
      </w:pPr>
      <w:r>
        <w:rPr>
          <w:rFonts w:eastAsia="Malgun Gothic"/>
          <w:sz w:val="36"/>
          <w:szCs w:val="36"/>
        </w:rPr>
        <w:t>You can pay your fees by cash, cheques or e-transfer (</w:t>
      </w:r>
      <w:hyperlink r:id="rId9" w:history="1">
        <w:r w:rsidRPr="006F0B8D">
          <w:rPr>
            <w:rStyle w:val="Hyperlink"/>
            <w:rFonts w:eastAsia="Malgun Gothic"/>
            <w:sz w:val="36"/>
            <w:szCs w:val="36"/>
          </w:rPr>
          <w:t>seaforthchildren@live.com</w:t>
        </w:r>
      </w:hyperlink>
      <w:r>
        <w:rPr>
          <w:rFonts w:eastAsia="Malgun Gothic"/>
          <w:sz w:val="36"/>
          <w:szCs w:val="36"/>
        </w:rPr>
        <w:t xml:space="preserve">). </w:t>
      </w:r>
      <w:r w:rsidR="00E45249">
        <w:rPr>
          <w:rFonts w:eastAsia="Malgun Gothic"/>
          <w:sz w:val="36"/>
          <w:szCs w:val="36"/>
        </w:rPr>
        <w:t>When you are sending an e-transfer your child’s name</w:t>
      </w:r>
      <w:r>
        <w:rPr>
          <w:rFonts w:eastAsia="Malgun Gothic"/>
          <w:sz w:val="36"/>
          <w:szCs w:val="36"/>
        </w:rPr>
        <w:t xml:space="preserve"> must be included. </w:t>
      </w:r>
    </w:p>
    <w:p w14:paraId="4C287325" w14:textId="46D6246A" w:rsidR="00110C58" w:rsidRPr="007E65EC" w:rsidRDefault="00110C58" w:rsidP="00753E35">
      <w:pPr>
        <w:pStyle w:val="NoSpacing"/>
        <w:rPr>
          <w:rFonts w:eastAsia="Malgun Gothic"/>
          <w:sz w:val="36"/>
          <w:szCs w:val="36"/>
        </w:rPr>
      </w:pPr>
    </w:p>
    <w:p w14:paraId="203FC569" w14:textId="704484ED" w:rsidR="00110C58" w:rsidRPr="007E65EC" w:rsidRDefault="004440FB" w:rsidP="00753E35">
      <w:pPr>
        <w:pStyle w:val="NoSpacing"/>
        <w:rPr>
          <w:rFonts w:eastAsia="Malgun Gothic"/>
          <w:sz w:val="36"/>
          <w:szCs w:val="36"/>
        </w:rPr>
      </w:pPr>
      <w:r>
        <w:rPr>
          <w:rFonts w:eastAsia="Malgun Gothic"/>
          <w:sz w:val="36"/>
          <w:szCs w:val="36"/>
        </w:rPr>
        <w:t>W</w:t>
      </w:r>
      <w:r w:rsidR="00110C58" w:rsidRPr="007E65EC">
        <w:rPr>
          <w:rFonts w:eastAsia="Malgun Gothic"/>
          <w:sz w:val="36"/>
          <w:szCs w:val="36"/>
        </w:rPr>
        <w:t xml:space="preserve">e are a nut free </w:t>
      </w:r>
      <w:r w:rsidR="00AA0776" w:rsidRPr="007E65EC">
        <w:rPr>
          <w:rFonts w:eastAsia="Malgun Gothic"/>
          <w:sz w:val="36"/>
          <w:szCs w:val="36"/>
        </w:rPr>
        <w:t>centre,</w:t>
      </w:r>
      <w:r w:rsidR="00110C58" w:rsidRPr="007E65EC">
        <w:rPr>
          <w:rFonts w:eastAsia="Malgun Gothic"/>
          <w:sz w:val="36"/>
          <w:szCs w:val="36"/>
        </w:rPr>
        <w:t xml:space="preserve"> so no outside food is allowed.</w:t>
      </w:r>
    </w:p>
    <w:p w14:paraId="41676AA4" w14:textId="1CA8CDB5" w:rsidR="004440FB" w:rsidRDefault="004440FB" w:rsidP="00753E35">
      <w:pPr>
        <w:pStyle w:val="NoSpacing"/>
        <w:rPr>
          <w:rFonts w:eastAsia="Malgun Gothic"/>
          <w:sz w:val="36"/>
          <w:szCs w:val="36"/>
        </w:rPr>
      </w:pPr>
    </w:p>
    <w:p w14:paraId="42FFABE1" w14:textId="77777777" w:rsidR="004440FB" w:rsidRPr="004440FB" w:rsidRDefault="004440FB" w:rsidP="00753E35">
      <w:pPr>
        <w:pStyle w:val="NoSpacing"/>
        <w:rPr>
          <w:rFonts w:eastAsia="Malgun Gothic"/>
          <w:sz w:val="36"/>
          <w:szCs w:val="36"/>
        </w:rPr>
      </w:pPr>
    </w:p>
    <w:p w14:paraId="32EE0ADB" w14:textId="3C333FC5" w:rsidR="00ED6D75" w:rsidRDefault="004440FB" w:rsidP="00753E35">
      <w:pPr>
        <w:pStyle w:val="NoSpacing"/>
        <w:rPr>
          <w:rFonts w:eastAsia="Malgun Gothic"/>
        </w:rPr>
      </w:pPr>
      <w:r>
        <w:rPr>
          <w:rFonts w:eastAsia="Malgun Gothic"/>
          <w:noProof/>
        </w:rPr>
        <w:lastRenderedPageBreak/>
        <w:drawing>
          <wp:inline distT="0" distB="0" distL="0" distR="0" wp14:anchorId="2D668051" wp14:editId="6E9FCD52">
            <wp:extent cx="5486400" cy="7101840"/>
            <wp:effectExtent l="0" t="0" r="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Day Post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464E" w14:textId="5EEFDABA" w:rsidR="00914A09" w:rsidRDefault="00914A09" w:rsidP="00753E35">
      <w:pPr>
        <w:pStyle w:val="NoSpacing"/>
        <w:rPr>
          <w:rFonts w:eastAsia="Malgun Gothic"/>
        </w:rPr>
      </w:pPr>
    </w:p>
    <w:p w14:paraId="32A6FAD8" w14:textId="77777777" w:rsidR="00914A09" w:rsidRDefault="00914A09" w:rsidP="00753E35">
      <w:pPr>
        <w:pStyle w:val="NoSpacing"/>
        <w:rPr>
          <w:rFonts w:eastAsia="Malgun Gothic"/>
        </w:rPr>
      </w:pPr>
    </w:p>
    <w:p w14:paraId="7254741D" w14:textId="0D8A4081" w:rsidR="00ED6D75" w:rsidRDefault="00ED6D75" w:rsidP="00753E35">
      <w:pPr>
        <w:pStyle w:val="NoSpacing"/>
        <w:rPr>
          <w:rFonts w:eastAsia="Malgun Gothic"/>
        </w:rPr>
      </w:pPr>
    </w:p>
    <w:p w14:paraId="0BD953A8" w14:textId="2B6B0FC0" w:rsidR="00914A09" w:rsidRDefault="00914A09" w:rsidP="00753E35">
      <w:pPr>
        <w:pStyle w:val="NoSpacing"/>
        <w:rPr>
          <w:rFonts w:eastAsia="Malgun Gothic"/>
        </w:rPr>
      </w:pPr>
    </w:p>
    <w:p w14:paraId="454809AC" w14:textId="77A7EBEA" w:rsidR="00914A09" w:rsidRDefault="00914A09" w:rsidP="00753E35">
      <w:pPr>
        <w:pStyle w:val="NoSpacing"/>
        <w:rPr>
          <w:rFonts w:eastAsia="Malgun Gothic"/>
        </w:rPr>
      </w:pPr>
    </w:p>
    <w:p w14:paraId="00126773" w14:textId="5D174892" w:rsidR="00914A09" w:rsidRDefault="00914A09" w:rsidP="00753E35">
      <w:pPr>
        <w:pStyle w:val="NoSpacing"/>
        <w:rPr>
          <w:rFonts w:eastAsia="Malgun Gothic"/>
        </w:rPr>
      </w:pPr>
    </w:p>
    <w:p w14:paraId="6147DFCE" w14:textId="77777777" w:rsidR="00914A09" w:rsidRDefault="00914A09" w:rsidP="00753E35">
      <w:pPr>
        <w:pStyle w:val="NoSpacing"/>
        <w:rPr>
          <w:rFonts w:eastAsia="Malgun Gothic"/>
        </w:rPr>
      </w:pPr>
      <w:bookmarkStart w:id="1" w:name="_GoBack"/>
      <w:bookmarkEnd w:id="1"/>
    </w:p>
    <w:p w14:paraId="77C8BA72" w14:textId="77777777" w:rsidR="00807D09" w:rsidRPr="00753E35" w:rsidRDefault="00807D09" w:rsidP="00807D09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r>
        <w:rPr>
          <w:rFonts w:ascii="Malgun Gothic" w:eastAsia="Malgun Gothic" w:hAnsi="Malgun Gothic"/>
          <w:b/>
          <w:sz w:val="28"/>
          <w:szCs w:val="28"/>
        </w:rPr>
        <w:lastRenderedPageBreak/>
        <w:t>Room Updates</w:t>
      </w:r>
    </w:p>
    <w:p w14:paraId="6AA59987" w14:textId="77777777" w:rsidR="00807D09" w:rsidRDefault="00807D09" w:rsidP="00807D09">
      <w:pPr>
        <w:rPr>
          <w:rFonts w:ascii="Malgun Gothic" w:eastAsia="Malgun Gothic" w:hAnsi="Malgun Gothic"/>
          <w:sz w:val="20"/>
          <w:szCs w:val="20"/>
          <w:highlight w:val="magenta"/>
        </w:rPr>
      </w:pPr>
    </w:p>
    <w:p w14:paraId="07D3EA5C" w14:textId="6546314F" w:rsidR="00807D09" w:rsidRDefault="00807D09" w:rsidP="00807D09">
      <w:pPr>
        <w:pStyle w:val="NoSpacing"/>
        <w:rPr>
          <w:rFonts w:eastAsia="Malgun Gothic"/>
          <w:sz w:val="28"/>
          <w:szCs w:val="28"/>
        </w:rPr>
      </w:pPr>
      <w:r w:rsidRPr="007E65EC">
        <w:rPr>
          <w:rFonts w:eastAsia="Malgun Gothic"/>
          <w:sz w:val="28"/>
          <w:szCs w:val="28"/>
          <w:highlight w:val="magenta"/>
        </w:rPr>
        <w:t>Infant Room:</w:t>
      </w:r>
      <w:r w:rsidRPr="007E65EC">
        <w:rPr>
          <w:rFonts w:eastAsia="Malgun Gothic"/>
          <w:sz w:val="28"/>
          <w:szCs w:val="28"/>
        </w:rPr>
        <w:t xml:space="preserve"> The infants are interested in </w:t>
      </w:r>
      <w:r w:rsidR="00077AF9">
        <w:rPr>
          <w:rFonts w:eastAsia="Malgun Gothic"/>
          <w:sz w:val="28"/>
          <w:szCs w:val="28"/>
        </w:rPr>
        <w:t>vehicles</w:t>
      </w:r>
      <w:r w:rsidR="009A3B73">
        <w:rPr>
          <w:rFonts w:eastAsia="Malgun Gothic"/>
          <w:sz w:val="28"/>
          <w:szCs w:val="28"/>
        </w:rPr>
        <w:t xml:space="preserve"> (going for walks to look for or at vehicles, riding the plasma cars, painting the cars and bikes), family (making a family photo book) and anything to do </w:t>
      </w:r>
      <w:r w:rsidR="00DC12EE">
        <w:rPr>
          <w:rFonts w:eastAsia="Malgun Gothic"/>
          <w:sz w:val="28"/>
          <w:szCs w:val="28"/>
        </w:rPr>
        <w:t>with sensory.</w:t>
      </w:r>
    </w:p>
    <w:p w14:paraId="50DE97D7" w14:textId="77777777" w:rsidR="00DC12EE" w:rsidRPr="007E65EC" w:rsidRDefault="00DC12EE" w:rsidP="00807D09">
      <w:pPr>
        <w:pStyle w:val="NoSpacing"/>
        <w:rPr>
          <w:rFonts w:eastAsia="Malgun Gothic"/>
          <w:sz w:val="28"/>
          <w:szCs w:val="28"/>
        </w:rPr>
      </w:pPr>
    </w:p>
    <w:p w14:paraId="687582A2" w14:textId="5D9BEBEF" w:rsidR="00807D09" w:rsidRDefault="00807D09" w:rsidP="00807D09">
      <w:pPr>
        <w:pStyle w:val="NoSpacing"/>
        <w:rPr>
          <w:rFonts w:eastAsia="Malgun Gothic"/>
          <w:sz w:val="28"/>
          <w:szCs w:val="28"/>
        </w:rPr>
      </w:pPr>
      <w:r w:rsidRPr="007E65EC">
        <w:rPr>
          <w:rFonts w:eastAsia="Malgun Gothic"/>
          <w:sz w:val="28"/>
          <w:szCs w:val="28"/>
          <w:highlight w:val="green"/>
        </w:rPr>
        <w:t>Toddler Room:</w:t>
      </w:r>
      <w:r w:rsidRPr="007E65EC">
        <w:rPr>
          <w:rFonts w:eastAsia="Malgun Gothic"/>
          <w:sz w:val="28"/>
          <w:szCs w:val="28"/>
        </w:rPr>
        <w:t xml:space="preserve"> The toddlers have been interested in</w:t>
      </w:r>
      <w:r w:rsidR="00FD44AB" w:rsidRPr="007E65EC">
        <w:rPr>
          <w:rFonts w:eastAsia="Malgun Gothic"/>
          <w:sz w:val="28"/>
          <w:szCs w:val="28"/>
        </w:rPr>
        <w:t xml:space="preserve"> </w:t>
      </w:r>
      <w:r w:rsidR="0072230C">
        <w:rPr>
          <w:rFonts w:eastAsia="Malgun Gothic"/>
          <w:sz w:val="28"/>
          <w:szCs w:val="28"/>
        </w:rPr>
        <w:t>butterflies and caterpillar</w:t>
      </w:r>
      <w:r w:rsidR="00DC12EE">
        <w:rPr>
          <w:rFonts w:eastAsia="Malgun Gothic"/>
          <w:sz w:val="28"/>
          <w:szCs w:val="28"/>
        </w:rPr>
        <w:t xml:space="preserve">s (hunting for butterflies and caterpillars, pretending to be </w:t>
      </w:r>
      <w:r w:rsidR="007812C1">
        <w:rPr>
          <w:rFonts w:eastAsia="Malgun Gothic"/>
          <w:sz w:val="28"/>
          <w:szCs w:val="28"/>
        </w:rPr>
        <w:t>caterpillars and butterflies)</w:t>
      </w:r>
      <w:r w:rsidR="00DC12EE">
        <w:rPr>
          <w:rFonts w:eastAsia="Malgun Gothic"/>
          <w:sz w:val="28"/>
          <w:szCs w:val="28"/>
        </w:rPr>
        <w:t>, tractors</w:t>
      </w:r>
      <w:r w:rsidR="007812C1">
        <w:rPr>
          <w:rFonts w:eastAsia="Malgun Gothic"/>
          <w:sz w:val="28"/>
          <w:szCs w:val="28"/>
        </w:rPr>
        <w:t xml:space="preserve"> (playing with</w:t>
      </w:r>
      <w:r w:rsidR="009E13A0">
        <w:rPr>
          <w:rFonts w:eastAsia="Malgun Gothic"/>
          <w:sz w:val="28"/>
          <w:szCs w:val="28"/>
        </w:rPr>
        <w:t xml:space="preserve"> tractors in oatmeal in the sensory bin)</w:t>
      </w:r>
      <w:r w:rsidR="00DC12EE">
        <w:rPr>
          <w:rFonts w:eastAsia="Malgun Gothic"/>
          <w:sz w:val="28"/>
          <w:szCs w:val="28"/>
        </w:rPr>
        <w:t xml:space="preserve"> and colours</w:t>
      </w:r>
      <w:r w:rsidR="009E13A0">
        <w:rPr>
          <w:rFonts w:eastAsia="Malgun Gothic"/>
          <w:sz w:val="28"/>
          <w:szCs w:val="28"/>
        </w:rPr>
        <w:t xml:space="preserve"> (colour match games).</w:t>
      </w:r>
    </w:p>
    <w:p w14:paraId="4D2A08F6" w14:textId="77777777" w:rsidR="0072230C" w:rsidRPr="007E65EC" w:rsidRDefault="0072230C" w:rsidP="00807D09">
      <w:pPr>
        <w:pStyle w:val="NoSpacing"/>
        <w:rPr>
          <w:rFonts w:eastAsia="Malgun Gothic"/>
          <w:sz w:val="28"/>
          <w:szCs w:val="28"/>
        </w:rPr>
      </w:pPr>
    </w:p>
    <w:p w14:paraId="6D0C2A63" w14:textId="400F0DCB" w:rsidR="00817549" w:rsidRDefault="00807D09" w:rsidP="00FD44AB">
      <w:pPr>
        <w:pStyle w:val="NoSpacing"/>
        <w:rPr>
          <w:rFonts w:eastAsia="Malgun Gothic"/>
          <w:sz w:val="28"/>
          <w:szCs w:val="28"/>
        </w:rPr>
      </w:pPr>
      <w:r w:rsidRPr="007E65EC">
        <w:rPr>
          <w:rFonts w:eastAsia="Malgun Gothic"/>
          <w:sz w:val="28"/>
          <w:szCs w:val="28"/>
          <w:highlight w:val="cyan"/>
        </w:rPr>
        <w:t>Preschool Room:</w:t>
      </w:r>
      <w:r w:rsidRPr="007E65EC">
        <w:rPr>
          <w:rFonts w:eastAsia="Malgun Gothic"/>
          <w:sz w:val="28"/>
          <w:szCs w:val="28"/>
        </w:rPr>
        <w:t xml:space="preserve"> The preschoolers have been interested in </w:t>
      </w:r>
      <w:r w:rsidR="009E13A0">
        <w:rPr>
          <w:rFonts w:eastAsia="Malgun Gothic"/>
          <w:sz w:val="28"/>
          <w:szCs w:val="28"/>
        </w:rPr>
        <w:t>firefighters (pretending</w:t>
      </w:r>
      <w:r w:rsidR="00D13050">
        <w:rPr>
          <w:rFonts w:eastAsia="Malgun Gothic"/>
          <w:sz w:val="28"/>
          <w:szCs w:val="28"/>
        </w:rPr>
        <w:t xml:space="preserve"> to be firefighters, making fire extinguishers)</w:t>
      </w:r>
      <w:r w:rsidR="009E13A0">
        <w:rPr>
          <w:rFonts w:eastAsia="Malgun Gothic"/>
          <w:sz w:val="28"/>
          <w:szCs w:val="28"/>
        </w:rPr>
        <w:t xml:space="preserve"> and firetrucks</w:t>
      </w:r>
      <w:r w:rsidR="00D13050">
        <w:rPr>
          <w:rFonts w:eastAsia="Malgun Gothic"/>
          <w:sz w:val="28"/>
          <w:szCs w:val="28"/>
        </w:rPr>
        <w:t xml:space="preserve"> (making a fire truck out of a cardboard box)</w:t>
      </w:r>
    </w:p>
    <w:p w14:paraId="15FAE028" w14:textId="77777777" w:rsidR="00817549" w:rsidRPr="007E65EC" w:rsidRDefault="00817549" w:rsidP="00FD44AB">
      <w:pPr>
        <w:pStyle w:val="NoSpacing"/>
        <w:rPr>
          <w:rFonts w:eastAsia="Malgun Gothic"/>
          <w:sz w:val="28"/>
          <w:szCs w:val="28"/>
        </w:rPr>
      </w:pPr>
    </w:p>
    <w:p w14:paraId="1304F1FE" w14:textId="77777777" w:rsidR="00FD44AB" w:rsidRDefault="00FD44AB" w:rsidP="00FD44AB">
      <w:pPr>
        <w:pStyle w:val="NoSpacing"/>
        <w:rPr>
          <w:rFonts w:ascii="Malgun Gothic" w:eastAsia="Malgun Gothic" w:hAnsi="Malgun Gothic"/>
          <w:sz w:val="20"/>
          <w:szCs w:val="20"/>
        </w:rPr>
      </w:pPr>
    </w:p>
    <w:p w14:paraId="3190943C" w14:textId="1C0D2007" w:rsidR="00A3407F" w:rsidRPr="00753E35" w:rsidRDefault="009417DA" w:rsidP="00A3407F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bookmarkStart w:id="2" w:name="_Hlk8202386"/>
      <w:r>
        <w:rPr>
          <w:rFonts w:ascii="Malgun Gothic" w:eastAsia="Malgun Gothic" w:hAnsi="Malgun Gothic"/>
          <w:b/>
          <w:sz w:val="28"/>
          <w:szCs w:val="28"/>
        </w:rPr>
        <w:t>Wish Lists</w:t>
      </w:r>
    </w:p>
    <w:bookmarkEnd w:id="2"/>
    <w:p w14:paraId="0D26D3BB" w14:textId="77777777" w:rsidR="009417DA" w:rsidRDefault="009417DA" w:rsidP="009417DA">
      <w:pPr>
        <w:pStyle w:val="NoSpacing"/>
        <w:rPr>
          <w:rFonts w:eastAsia="Malgun Gothic"/>
          <w:highlight w:val="magenta"/>
        </w:rPr>
      </w:pPr>
    </w:p>
    <w:p w14:paraId="5699C0E8" w14:textId="68FC3FDD" w:rsidR="009417DA" w:rsidRPr="00AC79AE" w:rsidRDefault="009417DA" w:rsidP="009417DA">
      <w:pPr>
        <w:pStyle w:val="NoSpacing"/>
        <w:rPr>
          <w:rFonts w:ascii="Arial Black" w:eastAsia="Malgun Gothic" w:hAnsi="Arial Black"/>
        </w:rPr>
      </w:pPr>
      <w:r w:rsidRPr="00AC79AE">
        <w:rPr>
          <w:rFonts w:ascii="Arial Black" w:eastAsia="Malgun Gothic" w:hAnsi="Arial Black"/>
          <w:highlight w:val="magenta"/>
        </w:rPr>
        <w:t>Infant Room:</w:t>
      </w:r>
      <w:r w:rsidRPr="00AC79AE">
        <w:rPr>
          <w:rFonts w:ascii="Arial Black" w:eastAsia="Malgun Gothic" w:hAnsi="Arial Black"/>
        </w:rPr>
        <w:t xml:space="preserve">  </w:t>
      </w:r>
      <w:r w:rsidR="00ED6D75">
        <w:rPr>
          <w:rFonts w:ascii="Arial Black" w:eastAsia="Malgun Gothic" w:hAnsi="Arial Black"/>
        </w:rPr>
        <w:t xml:space="preserve">Bird seed (peanut free), </w:t>
      </w:r>
      <w:r w:rsidR="00CE172B">
        <w:rPr>
          <w:rFonts w:ascii="Arial Black" w:eastAsia="Malgun Gothic" w:hAnsi="Arial Black"/>
        </w:rPr>
        <w:t>large plastic animals</w:t>
      </w:r>
      <w:r w:rsidR="00DC12EE">
        <w:rPr>
          <w:rFonts w:ascii="Arial Black" w:eastAsia="Malgun Gothic" w:hAnsi="Arial Black"/>
        </w:rPr>
        <w:t xml:space="preserve">, empty baby wipe containers, board books </w:t>
      </w:r>
      <w:r w:rsidR="00CE172B">
        <w:rPr>
          <w:rFonts w:ascii="Arial Black" w:eastAsia="Malgun Gothic" w:hAnsi="Arial Black"/>
        </w:rPr>
        <w:t xml:space="preserve">and </w:t>
      </w:r>
      <w:r w:rsidR="00ED6D75">
        <w:rPr>
          <w:rFonts w:ascii="Arial Black" w:eastAsia="Malgun Gothic" w:hAnsi="Arial Black"/>
        </w:rPr>
        <w:t>tissue paper</w:t>
      </w:r>
    </w:p>
    <w:p w14:paraId="638A5BB9" w14:textId="77777777" w:rsidR="009417DA" w:rsidRPr="00AC79AE" w:rsidRDefault="009417DA" w:rsidP="009417DA">
      <w:pPr>
        <w:pStyle w:val="NoSpacing"/>
        <w:rPr>
          <w:rFonts w:ascii="Arial Black" w:eastAsia="Malgun Gothic" w:hAnsi="Arial Black"/>
        </w:rPr>
      </w:pPr>
    </w:p>
    <w:p w14:paraId="4DEDA112" w14:textId="4AA6C251" w:rsidR="009417DA" w:rsidRPr="00AC79AE" w:rsidRDefault="009417DA" w:rsidP="009417DA">
      <w:pPr>
        <w:pStyle w:val="NoSpacing"/>
        <w:rPr>
          <w:rFonts w:ascii="Arial Black" w:eastAsia="Malgun Gothic" w:hAnsi="Arial Black"/>
        </w:rPr>
      </w:pPr>
      <w:r w:rsidRPr="00AC79AE">
        <w:rPr>
          <w:rFonts w:ascii="Arial Black" w:eastAsia="Malgun Gothic" w:hAnsi="Arial Black"/>
          <w:highlight w:val="green"/>
        </w:rPr>
        <w:t>Toddler Room:</w:t>
      </w:r>
      <w:r w:rsidRPr="00AC79AE">
        <w:rPr>
          <w:rFonts w:ascii="Arial Black" w:eastAsia="Malgun Gothic" w:hAnsi="Arial Black"/>
        </w:rPr>
        <w:t xml:space="preserve">  </w:t>
      </w:r>
      <w:r w:rsidR="00DC12EE">
        <w:rPr>
          <w:rFonts w:ascii="Arial Black" w:eastAsia="Malgun Gothic" w:hAnsi="Arial Black"/>
        </w:rPr>
        <w:t>Hot Wheel vehicles, s</w:t>
      </w:r>
      <w:r w:rsidR="00ED6D75">
        <w:rPr>
          <w:rFonts w:ascii="Arial Black" w:eastAsia="Malgun Gothic" w:hAnsi="Arial Black"/>
        </w:rPr>
        <w:t>mall red paper plates, extra large beads, old pots &amp; pans, old metal spoons &amp; ladles,</w:t>
      </w:r>
      <w:r w:rsidR="00E30B01">
        <w:rPr>
          <w:rFonts w:ascii="Arial Black" w:eastAsia="Malgun Gothic" w:hAnsi="Arial Black"/>
        </w:rPr>
        <w:t xml:space="preserve"> wooden spoons,</w:t>
      </w:r>
      <w:r w:rsidR="00ED6D75">
        <w:rPr>
          <w:rFonts w:ascii="Arial Black" w:eastAsia="Malgun Gothic" w:hAnsi="Arial Black"/>
        </w:rPr>
        <w:t xml:space="preserve"> ribbon, farm animal and car magazines, </w:t>
      </w:r>
      <w:r w:rsidR="00E30B01">
        <w:rPr>
          <w:rFonts w:ascii="Arial Black" w:eastAsia="Malgun Gothic" w:hAnsi="Arial Black"/>
        </w:rPr>
        <w:t>metal cookie sheets, trays for paint, empty plastic water bottles, board books and coloured gems.</w:t>
      </w:r>
    </w:p>
    <w:p w14:paraId="304919B7" w14:textId="77777777" w:rsidR="009417DA" w:rsidRPr="00AC79AE" w:rsidRDefault="009417DA" w:rsidP="009417DA">
      <w:pPr>
        <w:pStyle w:val="NoSpacing"/>
        <w:rPr>
          <w:rFonts w:ascii="Arial Black" w:eastAsia="Malgun Gothic" w:hAnsi="Arial Black"/>
        </w:rPr>
      </w:pPr>
    </w:p>
    <w:p w14:paraId="776EB332" w14:textId="479ABFBA" w:rsidR="009417DA" w:rsidRDefault="009417DA" w:rsidP="009417DA">
      <w:pPr>
        <w:pStyle w:val="NoSpacing"/>
        <w:rPr>
          <w:rFonts w:ascii="Arial Black" w:eastAsia="Malgun Gothic" w:hAnsi="Arial Black"/>
        </w:rPr>
      </w:pPr>
      <w:bookmarkStart w:id="3" w:name="_Hlk18667534"/>
      <w:r w:rsidRPr="00AC79AE">
        <w:rPr>
          <w:rFonts w:ascii="Arial Black" w:eastAsia="Malgun Gothic" w:hAnsi="Arial Black"/>
          <w:highlight w:val="cyan"/>
        </w:rPr>
        <w:t>Preschool Room:</w:t>
      </w:r>
      <w:bookmarkEnd w:id="3"/>
      <w:r w:rsidRPr="00AC79AE">
        <w:rPr>
          <w:rFonts w:ascii="Arial Black" w:eastAsia="Malgun Gothic" w:hAnsi="Arial Black"/>
        </w:rPr>
        <w:t xml:space="preserve"> </w:t>
      </w:r>
      <w:r w:rsidR="00D13050">
        <w:rPr>
          <w:rFonts w:ascii="Arial Black" w:eastAsia="Malgun Gothic" w:hAnsi="Arial Black"/>
        </w:rPr>
        <w:t xml:space="preserve"> Large cardboard box, m</w:t>
      </w:r>
      <w:r w:rsidRPr="00AC79AE">
        <w:rPr>
          <w:rFonts w:ascii="Arial Black" w:eastAsia="Malgun Gothic" w:hAnsi="Arial Black"/>
        </w:rPr>
        <w:t>agazines</w:t>
      </w:r>
      <w:r w:rsidR="00E30B01">
        <w:rPr>
          <w:rFonts w:ascii="Arial Black" w:eastAsia="Malgun Gothic" w:hAnsi="Arial Black"/>
        </w:rPr>
        <w:t>, maps</w:t>
      </w:r>
      <w:r w:rsidR="00931FF2">
        <w:rPr>
          <w:rFonts w:ascii="Arial Black" w:eastAsia="Malgun Gothic" w:hAnsi="Arial Black"/>
        </w:rPr>
        <w:t>, books</w:t>
      </w:r>
      <w:r w:rsidR="00E30B01">
        <w:rPr>
          <w:rFonts w:ascii="Arial Black" w:eastAsia="Malgun Gothic" w:hAnsi="Arial Black"/>
        </w:rPr>
        <w:t xml:space="preserve"> </w:t>
      </w:r>
      <w:r w:rsidR="00CE172B">
        <w:rPr>
          <w:rFonts w:ascii="Arial Black" w:eastAsia="Malgun Gothic" w:hAnsi="Arial Black"/>
        </w:rPr>
        <w:t>and old greeting card</w:t>
      </w:r>
      <w:r w:rsidRPr="00AC79AE">
        <w:rPr>
          <w:rFonts w:ascii="Arial Black" w:eastAsia="Malgun Gothic" w:hAnsi="Arial Black"/>
        </w:rPr>
        <w:t xml:space="preserve">, </w:t>
      </w:r>
      <w:r w:rsidR="00931FF2">
        <w:rPr>
          <w:rFonts w:ascii="Arial Black" w:eastAsia="Malgun Gothic" w:hAnsi="Arial Black"/>
        </w:rPr>
        <w:t>tape (all different kinds), binoculars, small balls, large foam sponges, grass seed, outside thermometer, flashlights, old watches, jewelry and playdough</w:t>
      </w:r>
      <w:r w:rsidR="00914A09">
        <w:rPr>
          <w:rFonts w:ascii="Arial Black" w:eastAsia="Malgun Gothic" w:hAnsi="Arial Black"/>
        </w:rPr>
        <w:t xml:space="preserve">. </w:t>
      </w:r>
    </w:p>
    <w:p w14:paraId="16BA0B41" w14:textId="7A4E776E" w:rsidR="00914A09" w:rsidRDefault="00914A09" w:rsidP="009417DA">
      <w:pPr>
        <w:pStyle w:val="NoSpacing"/>
        <w:rPr>
          <w:rFonts w:ascii="Arial Black" w:eastAsia="Malgun Gothic" w:hAnsi="Arial Black"/>
        </w:rPr>
      </w:pPr>
    </w:p>
    <w:p w14:paraId="2F48A75B" w14:textId="0FC4D774" w:rsidR="00914A09" w:rsidRPr="00914A09" w:rsidRDefault="00914A09" w:rsidP="009417DA">
      <w:pPr>
        <w:pStyle w:val="NoSpacing"/>
        <w:rPr>
          <w:rFonts w:ascii="Arial Black" w:eastAsia="Malgun Gothic" w:hAnsi="Arial Black"/>
        </w:rPr>
      </w:pPr>
      <w:r w:rsidRPr="00914A09">
        <w:rPr>
          <w:rFonts w:ascii="Arial Black" w:eastAsia="Malgun Gothic" w:hAnsi="Arial Black"/>
          <w:color w:val="FFFFFF" w:themeColor="background1"/>
          <w:highlight w:val="red"/>
        </w:rPr>
        <w:t>Centre:</w:t>
      </w:r>
      <w:r w:rsidRPr="00914A09">
        <w:rPr>
          <w:rFonts w:ascii="Arial Black" w:eastAsia="Malgun Gothic" w:hAnsi="Arial Black"/>
          <w:color w:val="FFFFFF" w:themeColor="background1"/>
        </w:rPr>
        <w:t xml:space="preserve"> </w:t>
      </w:r>
      <w:r>
        <w:rPr>
          <w:rFonts w:ascii="Arial Black" w:eastAsia="Malgun Gothic" w:hAnsi="Arial Black"/>
        </w:rPr>
        <w:t xml:space="preserve">2-3 straw bales, corn stalks and pumpkins or gourds </w:t>
      </w:r>
    </w:p>
    <w:p w14:paraId="66E6597F" w14:textId="62257029" w:rsidR="00475194" w:rsidRDefault="00475194" w:rsidP="009417DA">
      <w:pPr>
        <w:pStyle w:val="NoSpacing"/>
        <w:rPr>
          <w:rFonts w:ascii="Berlin Sans FB" w:eastAsia="Malgun Gothic" w:hAnsi="Berlin Sans FB"/>
        </w:rPr>
      </w:pPr>
    </w:p>
    <w:p w14:paraId="41A4F551" w14:textId="77777777" w:rsidR="00914A09" w:rsidRDefault="00914A09" w:rsidP="009417DA">
      <w:pPr>
        <w:pStyle w:val="NoSpacing"/>
        <w:rPr>
          <w:rFonts w:ascii="Berlin Sans FB" w:eastAsia="Malgun Gothic" w:hAnsi="Berlin Sans FB"/>
        </w:rPr>
      </w:pPr>
    </w:p>
    <w:p w14:paraId="74A69081" w14:textId="35029A94" w:rsidR="00475194" w:rsidRDefault="00475194" w:rsidP="009417DA">
      <w:pPr>
        <w:pStyle w:val="NoSpacing"/>
        <w:rPr>
          <w:rFonts w:ascii="Berlin Sans FB" w:eastAsia="Malgun Gothic" w:hAnsi="Berlin Sans FB"/>
        </w:rPr>
      </w:pPr>
    </w:p>
    <w:p w14:paraId="3FF0E107" w14:textId="16F5AB67" w:rsidR="00475194" w:rsidRDefault="00475194" w:rsidP="009417DA">
      <w:pPr>
        <w:pStyle w:val="NoSpacing"/>
        <w:rPr>
          <w:rFonts w:ascii="Berlin Sans FB" w:eastAsia="Malgun Gothic" w:hAnsi="Berlin Sans FB"/>
        </w:rPr>
      </w:pPr>
    </w:p>
    <w:p w14:paraId="69BD4A6F" w14:textId="77777777" w:rsidR="00475194" w:rsidRDefault="00475194" w:rsidP="009417DA">
      <w:pPr>
        <w:pStyle w:val="NoSpacing"/>
        <w:rPr>
          <w:rFonts w:ascii="Berlin Sans FB" w:eastAsia="Malgun Gothic" w:hAnsi="Berlin Sans FB"/>
        </w:rPr>
      </w:pPr>
    </w:p>
    <w:p w14:paraId="25CA5F37" w14:textId="37CD2F83" w:rsidR="007E65EC" w:rsidRDefault="007E65EC" w:rsidP="009417DA">
      <w:pPr>
        <w:pStyle w:val="NoSpacing"/>
        <w:rPr>
          <w:rFonts w:ascii="Berlin Sans FB" w:eastAsia="Malgun Gothic" w:hAnsi="Berlin Sans FB"/>
        </w:rPr>
      </w:pPr>
    </w:p>
    <w:p w14:paraId="55A4800B" w14:textId="22D0FC77" w:rsidR="0072230C" w:rsidRDefault="0072230C" w:rsidP="009417DA">
      <w:pPr>
        <w:pStyle w:val="NoSpacing"/>
        <w:rPr>
          <w:rFonts w:ascii="Berlin Sans FB" w:eastAsia="Malgun Gothic" w:hAnsi="Berlin Sans FB"/>
        </w:rPr>
      </w:pPr>
    </w:p>
    <w:p w14:paraId="46722C3C" w14:textId="2517CCD2" w:rsidR="0072230C" w:rsidRDefault="0072230C" w:rsidP="009417DA">
      <w:pPr>
        <w:pStyle w:val="NoSpacing"/>
        <w:rPr>
          <w:rFonts w:ascii="Berlin Sans FB" w:eastAsia="Malgun Gothic" w:hAnsi="Berlin Sans FB"/>
        </w:rPr>
      </w:pPr>
    </w:p>
    <w:p w14:paraId="1D1951A8" w14:textId="6F5E6ACD" w:rsidR="0072230C" w:rsidRDefault="0072230C" w:rsidP="009417DA">
      <w:pPr>
        <w:pStyle w:val="NoSpacing"/>
        <w:rPr>
          <w:rFonts w:ascii="Berlin Sans FB" w:eastAsia="Malgun Gothic" w:hAnsi="Berlin Sans FB"/>
        </w:rPr>
      </w:pPr>
    </w:p>
    <w:p w14:paraId="2D197413" w14:textId="7C58779C" w:rsidR="00753E35" w:rsidRPr="00753E35" w:rsidRDefault="00753E35" w:rsidP="00753E35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bookmarkStart w:id="4" w:name="_Hlk8203474"/>
      <w:bookmarkStart w:id="5" w:name="_Hlk8203486"/>
      <w:bookmarkStart w:id="6" w:name="_Hlk8205623"/>
      <w:r w:rsidRPr="00753E35">
        <w:rPr>
          <w:rFonts w:ascii="Malgun Gothic" w:eastAsia="Malgun Gothic" w:hAnsi="Malgun Gothic"/>
          <w:b/>
          <w:sz w:val="28"/>
          <w:szCs w:val="28"/>
        </w:rPr>
        <w:t>Learning Sign Language</w:t>
      </w:r>
      <w:bookmarkEnd w:id="4"/>
    </w:p>
    <w:bookmarkEnd w:id="5"/>
    <w:p w14:paraId="1DB01A8A" w14:textId="44F492E1" w:rsidR="00A3407F" w:rsidRDefault="00A3407F" w:rsidP="003200E1">
      <w:pPr>
        <w:rPr>
          <w:rFonts w:ascii="Malgun Gothic" w:eastAsia="Malgun Gothic" w:hAnsi="Malgun Gothic"/>
          <w:sz w:val="20"/>
          <w:szCs w:val="20"/>
        </w:rPr>
      </w:pPr>
    </w:p>
    <w:bookmarkEnd w:id="6"/>
    <w:p w14:paraId="75B3A889" w14:textId="40E5A1B3" w:rsidR="00753E35" w:rsidRDefault="00753E35" w:rsidP="003200E1">
      <w:pPr>
        <w:rPr>
          <w:rFonts w:ascii="Malgun Gothic" w:eastAsia="Malgun Gothic" w:hAnsi="Malgun Gothic"/>
          <w:sz w:val="20"/>
          <w:szCs w:val="20"/>
        </w:rPr>
      </w:pPr>
      <w:r>
        <w:rPr>
          <w:rFonts w:ascii="Malgun Gothic" w:eastAsia="Malgun Gothic" w:hAnsi="Malgun Gothic"/>
          <w:noProof/>
          <w:sz w:val="20"/>
          <w:szCs w:val="20"/>
        </w:rPr>
        <w:drawing>
          <wp:inline distT="0" distB="0" distL="0" distR="0" wp14:anchorId="7B45C822" wp14:editId="16912C2E">
            <wp:extent cx="2645926" cy="17787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26" cy="1778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7A18">
        <w:rPr>
          <w:rFonts w:ascii="Malgun Gothic" w:eastAsia="Malgun Gothic" w:hAnsi="Malgun Gothic"/>
          <w:sz w:val="20"/>
          <w:szCs w:val="20"/>
        </w:rPr>
        <w:t xml:space="preserve">   </w:t>
      </w:r>
      <w:r w:rsidR="004858C7" w:rsidRPr="004858C7">
        <w:rPr>
          <w:noProof/>
        </w:rPr>
        <w:drawing>
          <wp:inline distT="0" distB="0" distL="0" distR="0" wp14:anchorId="1098AC59" wp14:editId="35E4DF75">
            <wp:extent cx="2697834" cy="18136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834" cy="181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873C" w14:textId="7D0188E5" w:rsidR="00753E35" w:rsidRPr="00B24076" w:rsidRDefault="004858C7" w:rsidP="004858C7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sz w:val="20"/>
          <w:szCs w:val="20"/>
        </w:rPr>
        <w:tab/>
      </w:r>
      <w:r>
        <w:rPr>
          <w:rFonts w:ascii="Malgun Gothic" w:eastAsia="Malgun Gothic" w:hAnsi="Malgun Gothic"/>
          <w:sz w:val="20"/>
          <w:szCs w:val="20"/>
        </w:rPr>
        <w:tab/>
      </w:r>
      <w:r w:rsidR="00A06A9F">
        <w:rPr>
          <w:rFonts w:ascii="Malgun Gothic" w:eastAsia="Malgun Gothic" w:hAnsi="Malgun Gothic"/>
        </w:rPr>
        <w:t>Cow</w:t>
      </w:r>
      <w:r>
        <w:rPr>
          <w:rFonts w:ascii="Malgun Gothic" w:eastAsia="Malgun Gothic" w:hAnsi="Malgun Gothic"/>
          <w:sz w:val="20"/>
          <w:szCs w:val="20"/>
        </w:rPr>
        <w:tab/>
      </w:r>
      <w:r>
        <w:rPr>
          <w:rFonts w:ascii="Malgun Gothic" w:eastAsia="Malgun Gothic" w:hAnsi="Malgun Gothic"/>
          <w:sz w:val="20"/>
          <w:szCs w:val="20"/>
        </w:rPr>
        <w:tab/>
      </w:r>
      <w:r>
        <w:rPr>
          <w:rFonts w:ascii="Malgun Gothic" w:eastAsia="Malgun Gothic" w:hAnsi="Malgun Gothic"/>
          <w:sz w:val="20"/>
          <w:szCs w:val="20"/>
        </w:rPr>
        <w:tab/>
      </w:r>
      <w:r>
        <w:rPr>
          <w:rFonts w:ascii="Malgun Gothic" w:eastAsia="Malgun Gothic" w:hAnsi="Malgun Gothic"/>
          <w:sz w:val="20"/>
          <w:szCs w:val="20"/>
        </w:rPr>
        <w:tab/>
      </w:r>
      <w:r w:rsidR="00761F43">
        <w:rPr>
          <w:rFonts w:ascii="Malgun Gothic" w:eastAsia="Malgun Gothic" w:hAnsi="Malgun Gothic"/>
          <w:sz w:val="20"/>
          <w:szCs w:val="20"/>
        </w:rPr>
        <w:tab/>
      </w:r>
      <w:r w:rsidR="00761F43">
        <w:rPr>
          <w:rFonts w:ascii="Malgun Gothic" w:eastAsia="Malgun Gothic" w:hAnsi="Malgun Gothic"/>
          <w:sz w:val="20"/>
          <w:szCs w:val="20"/>
        </w:rPr>
        <w:tab/>
      </w:r>
      <w:r w:rsidR="00A06A9F" w:rsidRPr="00B24076">
        <w:rPr>
          <w:rFonts w:ascii="Malgun Gothic" w:eastAsia="Malgun Gothic" w:hAnsi="Malgun Gothic"/>
        </w:rPr>
        <w:t>Horse</w:t>
      </w:r>
    </w:p>
    <w:p w14:paraId="23F3A700" w14:textId="4AB790E4" w:rsidR="004858C7" w:rsidRDefault="004858C7" w:rsidP="004858C7">
      <w:pPr>
        <w:rPr>
          <w:rFonts w:ascii="Malgun Gothic" w:eastAsia="Malgun Gothic" w:hAnsi="Malgun Gothic"/>
          <w:sz w:val="20"/>
          <w:szCs w:val="20"/>
        </w:rPr>
      </w:pPr>
    </w:p>
    <w:p w14:paraId="50A62A25" w14:textId="67BB3E64" w:rsidR="001A033F" w:rsidRDefault="004858C7" w:rsidP="004858C7">
      <w:pPr>
        <w:rPr>
          <w:rFonts w:ascii="Malgun Gothic" w:eastAsia="Malgun Gothic" w:hAnsi="Malgun Gothic"/>
          <w:sz w:val="20"/>
          <w:szCs w:val="20"/>
        </w:rPr>
      </w:pPr>
      <w:r w:rsidRPr="004858C7">
        <w:rPr>
          <w:noProof/>
        </w:rPr>
        <w:drawing>
          <wp:inline distT="0" distB="0" distL="0" distR="0" wp14:anchorId="4CF1D75F" wp14:editId="3D5652D3">
            <wp:extent cx="2704571" cy="181819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571" cy="181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7DA">
        <w:rPr>
          <w:rFonts w:ascii="Malgun Gothic" w:eastAsia="Malgun Gothic" w:hAnsi="Malgun Gothic"/>
          <w:sz w:val="20"/>
          <w:szCs w:val="20"/>
        </w:rPr>
        <w:tab/>
      </w:r>
      <w:r w:rsidR="009417DA" w:rsidRPr="009417DA">
        <w:rPr>
          <w:noProof/>
        </w:rPr>
        <w:drawing>
          <wp:inline distT="0" distB="0" distL="0" distR="0" wp14:anchorId="08AB3845" wp14:editId="5710FD19">
            <wp:extent cx="2636788" cy="17726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88" cy="177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7DA">
        <w:rPr>
          <w:rFonts w:ascii="Malgun Gothic" w:eastAsia="Malgun Gothic" w:hAnsi="Malgun Gothic"/>
          <w:sz w:val="20"/>
          <w:szCs w:val="20"/>
        </w:rPr>
        <w:tab/>
      </w:r>
    </w:p>
    <w:p w14:paraId="7887A399" w14:textId="1F428630" w:rsidR="004858C7" w:rsidRPr="00F82E4B" w:rsidRDefault="001A033F" w:rsidP="004858C7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</w:rPr>
        <w:tab/>
      </w:r>
      <w:r>
        <w:rPr>
          <w:rFonts w:ascii="Malgun Gothic" w:eastAsia="Malgun Gothic" w:hAnsi="Malgun Gothic"/>
        </w:rPr>
        <w:tab/>
      </w:r>
      <w:r w:rsidR="00A06A9F">
        <w:rPr>
          <w:rFonts w:ascii="Malgun Gothic" w:eastAsia="Malgun Gothic" w:hAnsi="Malgun Gothic"/>
        </w:rPr>
        <w:t>Cat</w:t>
      </w:r>
      <w:r w:rsidR="00A06A9F">
        <w:rPr>
          <w:rFonts w:ascii="Malgun Gothic" w:eastAsia="Malgun Gothic" w:hAnsi="Malgun Gothic"/>
        </w:rPr>
        <w:tab/>
      </w:r>
      <w:r w:rsidR="00A06A9F">
        <w:rPr>
          <w:rFonts w:ascii="Malgun Gothic" w:eastAsia="Malgun Gothic" w:hAnsi="Malgun Gothic"/>
        </w:rPr>
        <w:tab/>
      </w:r>
      <w:r w:rsidR="00A06A9F">
        <w:rPr>
          <w:rFonts w:ascii="Malgun Gothic" w:eastAsia="Malgun Gothic" w:hAnsi="Malgun Gothic"/>
        </w:rPr>
        <w:tab/>
      </w:r>
      <w:r w:rsidR="009F55AB">
        <w:rPr>
          <w:rFonts w:ascii="Malgun Gothic" w:eastAsia="Malgun Gothic" w:hAnsi="Malgun Gothic"/>
        </w:rPr>
        <w:tab/>
      </w:r>
      <w:r w:rsidR="009417DA">
        <w:rPr>
          <w:rFonts w:ascii="Malgun Gothic" w:eastAsia="Malgun Gothic" w:hAnsi="Malgun Gothic"/>
          <w:sz w:val="20"/>
          <w:szCs w:val="20"/>
        </w:rPr>
        <w:tab/>
      </w:r>
      <w:r w:rsidR="009417DA">
        <w:rPr>
          <w:rFonts w:ascii="Malgun Gothic" w:eastAsia="Malgun Gothic" w:hAnsi="Malgun Gothic"/>
          <w:sz w:val="20"/>
          <w:szCs w:val="20"/>
        </w:rPr>
        <w:tab/>
      </w:r>
      <w:r w:rsidR="00A06A9F">
        <w:rPr>
          <w:rFonts w:ascii="Malgun Gothic" w:eastAsia="Malgun Gothic" w:hAnsi="Malgun Gothic"/>
        </w:rPr>
        <w:t>Dog</w:t>
      </w:r>
    </w:p>
    <w:p w14:paraId="676E49DB" w14:textId="0D143A11" w:rsidR="001A033F" w:rsidRDefault="001A033F" w:rsidP="004858C7">
      <w:pPr>
        <w:rPr>
          <w:rFonts w:ascii="Malgun Gothic" w:eastAsia="Malgun Gothic" w:hAnsi="Malgun Gothic"/>
          <w:sz w:val="20"/>
          <w:szCs w:val="20"/>
        </w:rPr>
      </w:pPr>
    </w:p>
    <w:p w14:paraId="34C9DB8C" w14:textId="5B06DD43" w:rsidR="001A033F" w:rsidRDefault="00F82E4B" w:rsidP="004858C7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  <w:noProof/>
        </w:rPr>
        <w:drawing>
          <wp:inline distT="0" distB="0" distL="0" distR="0" wp14:anchorId="1ABD4D10" wp14:editId="199A881F">
            <wp:extent cx="2636566" cy="17724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6" cy="177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algun Gothic" w:eastAsia="Malgun Gothic" w:hAnsi="Malgun Gothic"/>
        </w:rPr>
        <w:tab/>
      </w:r>
      <w:r>
        <w:rPr>
          <w:rFonts w:ascii="Malgun Gothic" w:eastAsia="Malgun Gothic" w:hAnsi="Malgun Gothic"/>
          <w:noProof/>
        </w:rPr>
        <w:drawing>
          <wp:inline distT="0" distB="0" distL="0" distR="0" wp14:anchorId="63E88FBB" wp14:editId="67DC7471">
            <wp:extent cx="2636566" cy="1770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6" cy="177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5702E" w14:textId="49D2F7CB" w:rsidR="001A033F" w:rsidRDefault="005D64C1" w:rsidP="00F82E4B">
      <w:pPr>
        <w:ind w:left="720" w:firstLine="720"/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</w:rPr>
        <w:t>Duck</w:t>
      </w:r>
      <w:r>
        <w:rPr>
          <w:rFonts w:ascii="Malgun Gothic" w:eastAsia="Malgun Gothic" w:hAnsi="Malgun Gothic"/>
        </w:rPr>
        <w:tab/>
      </w:r>
      <w:r>
        <w:rPr>
          <w:rFonts w:ascii="Malgun Gothic" w:eastAsia="Malgun Gothic" w:hAnsi="Malgun Gothic"/>
        </w:rPr>
        <w:tab/>
      </w:r>
      <w:r w:rsidR="00F82E4B">
        <w:rPr>
          <w:rFonts w:ascii="Malgun Gothic" w:eastAsia="Malgun Gothic" w:hAnsi="Malgun Gothic"/>
        </w:rPr>
        <w:tab/>
      </w:r>
      <w:r w:rsidR="00F82E4B">
        <w:rPr>
          <w:rFonts w:ascii="Malgun Gothic" w:eastAsia="Malgun Gothic" w:hAnsi="Malgun Gothic"/>
        </w:rPr>
        <w:tab/>
      </w:r>
      <w:r w:rsidR="00F82E4B">
        <w:rPr>
          <w:rFonts w:ascii="Malgun Gothic" w:eastAsia="Malgun Gothic" w:hAnsi="Malgun Gothic"/>
        </w:rPr>
        <w:tab/>
        <w:t xml:space="preserve"> </w:t>
      </w:r>
      <w:r w:rsidR="009F55AB">
        <w:rPr>
          <w:rFonts w:ascii="Malgun Gothic" w:eastAsia="Malgun Gothic" w:hAnsi="Malgun Gothic"/>
        </w:rPr>
        <w:tab/>
      </w:r>
      <w:r>
        <w:rPr>
          <w:rFonts w:ascii="Malgun Gothic" w:eastAsia="Malgun Gothic" w:hAnsi="Malgun Gothic"/>
        </w:rPr>
        <w:t>Rabbit</w:t>
      </w:r>
    </w:p>
    <w:p w14:paraId="6681B615" w14:textId="05E473E9" w:rsidR="001A033F" w:rsidRDefault="001A033F" w:rsidP="004858C7">
      <w:pPr>
        <w:rPr>
          <w:rFonts w:ascii="Malgun Gothic" w:eastAsia="Malgun Gothic" w:hAnsi="Malgun Gothic"/>
        </w:rPr>
      </w:pPr>
    </w:p>
    <w:p w14:paraId="283F5D8E" w14:textId="615B8376" w:rsidR="00F82E4B" w:rsidRDefault="00F82E4B" w:rsidP="004858C7">
      <w:pPr>
        <w:rPr>
          <w:rFonts w:ascii="Malgun Gothic" w:eastAsia="Malgun Gothic" w:hAnsi="Malgun Gothic"/>
        </w:rPr>
      </w:pPr>
      <w:r>
        <w:rPr>
          <w:rFonts w:ascii="Malgun Gothic" w:eastAsia="Malgun Gothic" w:hAnsi="Malgun Gothic"/>
        </w:rPr>
        <w:t xml:space="preserve">If your are interested there is a site you can go to that can teach you some other words in sign language </w:t>
      </w:r>
      <w:hyperlink r:id="rId17" w:history="1">
        <w:r w:rsidRPr="001F45A9">
          <w:rPr>
            <w:rStyle w:val="Hyperlink"/>
            <w:rFonts w:ascii="Malgun Gothic" w:eastAsia="Malgun Gothic" w:hAnsi="Malgun Gothic"/>
          </w:rPr>
          <w:t>www.lifeprint.com</w:t>
        </w:r>
      </w:hyperlink>
      <w:r>
        <w:rPr>
          <w:rFonts w:ascii="Malgun Gothic" w:eastAsia="Malgun Gothic" w:hAnsi="Malgun Gothic"/>
        </w:rPr>
        <w:t xml:space="preserve"> </w:t>
      </w:r>
    </w:p>
    <w:p w14:paraId="0ECF2781" w14:textId="3C2B26FA" w:rsidR="004440FB" w:rsidRDefault="004440FB" w:rsidP="004858C7">
      <w:pPr>
        <w:rPr>
          <w:rFonts w:ascii="Malgun Gothic" w:eastAsia="Malgun Gothic" w:hAnsi="Malgun Gothic"/>
        </w:rPr>
      </w:pPr>
    </w:p>
    <w:p w14:paraId="1388B8F9" w14:textId="77777777" w:rsidR="00BE2E6B" w:rsidRPr="00753E35" w:rsidRDefault="00BE2E6B" w:rsidP="00BE2E6B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r w:rsidRPr="00753E35">
        <w:rPr>
          <w:rFonts w:ascii="Malgun Gothic" w:eastAsia="Malgun Gothic" w:hAnsi="Malgun Gothic"/>
          <w:b/>
          <w:sz w:val="28"/>
          <w:szCs w:val="28"/>
        </w:rPr>
        <w:lastRenderedPageBreak/>
        <w:t>Featured Staff of the Month</w:t>
      </w:r>
    </w:p>
    <w:p w14:paraId="35F3E39F" w14:textId="31A74D6D" w:rsidR="00BE2E6B" w:rsidRDefault="00BE2E6B" w:rsidP="00BE2E6B">
      <w:pPr>
        <w:jc w:val="center"/>
        <w:rPr>
          <w:rFonts w:eastAsia="Arial"/>
        </w:rPr>
      </w:pPr>
    </w:p>
    <w:p w14:paraId="12563008" w14:textId="77777777" w:rsidR="00E45249" w:rsidRPr="00E45249" w:rsidRDefault="00E45249" w:rsidP="00E45249">
      <w:pPr>
        <w:jc w:val="center"/>
        <w:rPr>
          <w:rFonts w:eastAsia="Arial"/>
          <w:noProof/>
        </w:rPr>
      </w:pPr>
    </w:p>
    <w:p w14:paraId="0F7D6153" w14:textId="756BC9BB" w:rsidR="00E45249" w:rsidRPr="00E45249" w:rsidRDefault="00E45249" w:rsidP="00E45249">
      <w:pPr>
        <w:jc w:val="center"/>
        <w:rPr>
          <w:rFonts w:eastAsia="Arial"/>
          <w:noProof/>
        </w:rPr>
      </w:pPr>
      <w:r>
        <w:rPr>
          <w:rFonts w:eastAsia="Arial"/>
          <w:noProof/>
        </w:rPr>
        <w:drawing>
          <wp:inline distT="0" distB="0" distL="0" distR="0" wp14:anchorId="156CAA95" wp14:editId="446F1B01">
            <wp:extent cx="2390140" cy="351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5249">
        <w:rPr>
          <w:rFonts w:eastAsia="Arial"/>
          <w:noProof/>
        </w:rPr>
        <w:t xml:space="preserve"> </w:t>
      </w:r>
    </w:p>
    <w:p w14:paraId="580B6C64" w14:textId="77777777" w:rsidR="00E45249" w:rsidRPr="00E45249" w:rsidRDefault="00E45249" w:rsidP="00E45249">
      <w:pPr>
        <w:jc w:val="center"/>
        <w:rPr>
          <w:rFonts w:eastAsia="Arial"/>
          <w:noProof/>
        </w:rPr>
      </w:pPr>
    </w:p>
    <w:p w14:paraId="19785463" w14:textId="77777777" w:rsidR="00523759" w:rsidRDefault="00E45249" w:rsidP="00523759">
      <w:pPr>
        <w:rPr>
          <w:rFonts w:eastAsia="Arial"/>
          <w:noProof/>
          <w:sz w:val="28"/>
          <w:szCs w:val="28"/>
        </w:rPr>
      </w:pPr>
      <w:r w:rsidRPr="00523759">
        <w:rPr>
          <w:rFonts w:eastAsia="Arial"/>
          <w:noProof/>
          <w:sz w:val="28"/>
          <w:szCs w:val="28"/>
        </w:rPr>
        <w:t xml:space="preserve">Hello, my name is Tracy.  I graduated from Mohawk College in June 2014 with a diploma in Early Childhood Education.  I have been working at SCCC for 3 years.  Most of my time is spent at SPS off site program.  You will often see me in the classrooms at the daycare during the day covering lunch breaks. I have been working with children since the age of 12 when I started babysitting, then started working in the children’s programs at my church in my teens. </w:t>
      </w:r>
    </w:p>
    <w:p w14:paraId="494A1DDB" w14:textId="79E9CD5D" w:rsidR="00E45249" w:rsidRPr="00523759" w:rsidRDefault="00E45249" w:rsidP="00523759">
      <w:pPr>
        <w:rPr>
          <w:rFonts w:eastAsia="Arial"/>
          <w:noProof/>
          <w:sz w:val="28"/>
          <w:szCs w:val="28"/>
        </w:rPr>
      </w:pPr>
      <w:r w:rsidRPr="00523759">
        <w:rPr>
          <w:rFonts w:eastAsia="Arial"/>
          <w:noProof/>
          <w:sz w:val="28"/>
          <w:szCs w:val="28"/>
        </w:rPr>
        <w:t xml:space="preserve"> </w:t>
      </w:r>
    </w:p>
    <w:p w14:paraId="3B68391E" w14:textId="77777777" w:rsidR="00E45249" w:rsidRPr="00523759" w:rsidRDefault="00E45249" w:rsidP="00523759">
      <w:pPr>
        <w:rPr>
          <w:rFonts w:eastAsia="Arial"/>
          <w:noProof/>
          <w:sz w:val="28"/>
          <w:szCs w:val="28"/>
        </w:rPr>
      </w:pPr>
      <w:r w:rsidRPr="00523759">
        <w:rPr>
          <w:rFonts w:eastAsia="Arial"/>
          <w:noProof/>
          <w:sz w:val="28"/>
          <w:szCs w:val="28"/>
        </w:rPr>
        <w:t>In my free time I enjoy reading, gardening, spending time with my family, listening to music and baking treats.</w:t>
      </w:r>
    </w:p>
    <w:p w14:paraId="0B010497" w14:textId="77777777" w:rsidR="00523759" w:rsidRDefault="00523759" w:rsidP="00523759">
      <w:pPr>
        <w:rPr>
          <w:rFonts w:eastAsia="Arial"/>
          <w:noProof/>
          <w:sz w:val="28"/>
          <w:szCs w:val="28"/>
        </w:rPr>
      </w:pPr>
    </w:p>
    <w:p w14:paraId="7A522A75" w14:textId="384A0726" w:rsidR="009F55AB" w:rsidRPr="00523759" w:rsidRDefault="00E45249" w:rsidP="00523759">
      <w:pPr>
        <w:rPr>
          <w:rFonts w:eastAsia="Arial"/>
          <w:sz w:val="28"/>
          <w:szCs w:val="28"/>
        </w:rPr>
      </w:pPr>
      <w:r w:rsidRPr="00523759">
        <w:rPr>
          <w:rFonts w:eastAsia="Arial"/>
          <w:noProof/>
          <w:sz w:val="28"/>
          <w:szCs w:val="28"/>
        </w:rPr>
        <w:t xml:space="preserve">I love getting to spend time working with your children and I always look forward to getting to know you as well.  Don’t be afraid to stop and say hello wherever you may see me during the day. </w:t>
      </w:r>
    </w:p>
    <w:p w14:paraId="22B516E0" w14:textId="2E6DEE31" w:rsidR="009F55AB" w:rsidRPr="00523759" w:rsidRDefault="009F55AB" w:rsidP="00523759">
      <w:pPr>
        <w:rPr>
          <w:rFonts w:eastAsia="Arial"/>
          <w:sz w:val="28"/>
          <w:szCs w:val="28"/>
        </w:rPr>
      </w:pPr>
    </w:p>
    <w:p w14:paraId="61F9B583" w14:textId="43B53A7B" w:rsidR="00761F43" w:rsidRPr="00523759" w:rsidRDefault="00761F43" w:rsidP="00523759">
      <w:pPr>
        <w:rPr>
          <w:sz w:val="28"/>
          <w:szCs w:val="28"/>
        </w:rPr>
      </w:pPr>
    </w:p>
    <w:p w14:paraId="1A915CFF" w14:textId="0394ADB8" w:rsidR="00761F43" w:rsidRDefault="00761F43" w:rsidP="00523759">
      <w:pPr>
        <w:rPr>
          <w:sz w:val="28"/>
          <w:szCs w:val="28"/>
        </w:rPr>
      </w:pPr>
    </w:p>
    <w:p w14:paraId="79D917AC" w14:textId="186E2BA8" w:rsidR="004440FB" w:rsidRDefault="004440FB" w:rsidP="00523759">
      <w:pPr>
        <w:rPr>
          <w:sz w:val="28"/>
          <w:szCs w:val="28"/>
        </w:rPr>
      </w:pPr>
    </w:p>
    <w:p w14:paraId="558D7D68" w14:textId="3010F385" w:rsidR="004440FB" w:rsidRDefault="004440FB" w:rsidP="00523759">
      <w:pPr>
        <w:rPr>
          <w:sz w:val="28"/>
          <w:szCs w:val="28"/>
        </w:rPr>
      </w:pPr>
    </w:p>
    <w:p w14:paraId="155B0F02" w14:textId="77777777" w:rsidR="004440FB" w:rsidRPr="00523759" w:rsidRDefault="004440FB" w:rsidP="00523759">
      <w:pPr>
        <w:rPr>
          <w:sz w:val="28"/>
          <w:szCs w:val="28"/>
        </w:rPr>
      </w:pPr>
    </w:p>
    <w:p w14:paraId="76FF641F" w14:textId="358E9B04" w:rsidR="008A7A18" w:rsidRPr="00753E35" w:rsidRDefault="00761F43" w:rsidP="008A7A18">
      <w:pPr>
        <w:shd w:val="clear" w:color="auto" w:fill="FFFF00"/>
        <w:jc w:val="center"/>
        <w:rPr>
          <w:rFonts w:ascii="Malgun Gothic" w:eastAsia="Malgun Gothic" w:hAnsi="Malgun Gothic"/>
          <w:b/>
          <w:sz w:val="28"/>
          <w:szCs w:val="28"/>
        </w:rPr>
      </w:pPr>
      <w:r>
        <w:rPr>
          <w:rFonts w:ascii="Malgun Gothic" w:eastAsia="Malgun Gothic" w:hAnsi="Malgun Gothic"/>
          <w:b/>
          <w:sz w:val="28"/>
          <w:szCs w:val="28"/>
        </w:rPr>
        <w:lastRenderedPageBreak/>
        <w:t>E</w:t>
      </w:r>
      <w:r w:rsidR="008A7A18">
        <w:rPr>
          <w:rFonts w:ascii="Malgun Gothic" w:eastAsia="Malgun Gothic" w:hAnsi="Malgun Gothic"/>
          <w:b/>
          <w:sz w:val="28"/>
          <w:szCs w:val="28"/>
        </w:rPr>
        <w:t>arly ON Programs</w:t>
      </w:r>
    </w:p>
    <w:p w14:paraId="3EB0F006" w14:textId="77777777" w:rsidR="008A7A18" w:rsidRDefault="008A7A18" w:rsidP="008A7A18">
      <w:pPr>
        <w:rPr>
          <w:rFonts w:ascii="Malgun Gothic" w:eastAsia="Malgun Gothic" w:hAnsi="Malgun Gothic"/>
          <w:sz w:val="20"/>
          <w:szCs w:val="20"/>
        </w:rPr>
      </w:pPr>
    </w:p>
    <w:p w14:paraId="433F503F" w14:textId="739508E6" w:rsidR="00637914" w:rsidRPr="00637914" w:rsidRDefault="00523759" w:rsidP="00637914">
      <w:pPr>
        <w:jc w:val="center"/>
        <w:rPr>
          <w:rFonts w:ascii="Arial Black" w:eastAsia="Malgun Gothic" w:hAnsi="Arial Black"/>
          <w:sz w:val="28"/>
          <w:szCs w:val="28"/>
        </w:rPr>
      </w:pPr>
      <w:r>
        <w:rPr>
          <w:rFonts w:ascii="Arial Black" w:eastAsia="Malgun Gothic" w:hAnsi="Arial Black"/>
          <w:sz w:val="28"/>
          <w:szCs w:val="28"/>
          <w:highlight w:val="cyan"/>
        </w:rPr>
        <w:t>Gym Night</w:t>
      </w:r>
      <w:r w:rsidR="008A7A18" w:rsidRPr="00637914">
        <w:rPr>
          <w:rFonts w:ascii="Arial Black" w:eastAsia="Malgun Gothic" w:hAnsi="Arial Black"/>
          <w:sz w:val="28"/>
          <w:szCs w:val="28"/>
          <w:highlight w:val="cyan"/>
        </w:rPr>
        <w:t xml:space="preserve"> (0-6 years)</w:t>
      </w:r>
    </w:p>
    <w:p w14:paraId="2642136F" w14:textId="77777777" w:rsidR="00637914" w:rsidRPr="00637914" w:rsidRDefault="008A7A18" w:rsidP="00637914">
      <w:pPr>
        <w:jc w:val="center"/>
        <w:rPr>
          <w:rFonts w:ascii="Arial Black" w:eastAsia="Malgun Gothic" w:hAnsi="Arial Black"/>
          <w:sz w:val="28"/>
          <w:szCs w:val="28"/>
        </w:rPr>
      </w:pPr>
      <w:r w:rsidRPr="00637914">
        <w:rPr>
          <w:rFonts w:ascii="Arial Black" w:eastAsia="Malgun Gothic" w:hAnsi="Arial Black"/>
          <w:sz w:val="28"/>
          <w:szCs w:val="28"/>
        </w:rPr>
        <w:t xml:space="preserve">Tuesdays </w:t>
      </w:r>
      <w:r w:rsidR="00637914" w:rsidRPr="00637914">
        <w:rPr>
          <w:rFonts w:ascii="Arial Black" w:eastAsia="Malgun Gothic" w:hAnsi="Arial Black"/>
          <w:sz w:val="28"/>
          <w:szCs w:val="28"/>
        </w:rPr>
        <w:t>6</w:t>
      </w:r>
      <w:r w:rsidRPr="00637914">
        <w:rPr>
          <w:rFonts w:ascii="Arial Black" w:eastAsia="Malgun Gothic" w:hAnsi="Arial Black"/>
          <w:sz w:val="28"/>
          <w:szCs w:val="28"/>
        </w:rPr>
        <w:t xml:space="preserve"> pm – 7:30 pm</w:t>
      </w:r>
    </w:p>
    <w:p w14:paraId="375DF406" w14:textId="60904E3A" w:rsidR="008A7A18" w:rsidRPr="00637914" w:rsidRDefault="00932AE8" w:rsidP="00637914">
      <w:pPr>
        <w:jc w:val="center"/>
        <w:rPr>
          <w:rFonts w:ascii="Arial Black" w:eastAsia="Malgun Gothic" w:hAnsi="Arial Black"/>
          <w:sz w:val="28"/>
          <w:szCs w:val="28"/>
        </w:rPr>
      </w:pPr>
      <w:r>
        <w:rPr>
          <w:rFonts w:ascii="Arial Black" w:eastAsia="Malgun Gothic" w:hAnsi="Arial Black"/>
          <w:sz w:val="28"/>
          <w:szCs w:val="28"/>
        </w:rPr>
        <w:t>St. James Catholic School</w:t>
      </w:r>
    </w:p>
    <w:p w14:paraId="1076CF43" w14:textId="77777777" w:rsidR="008A7A18" w:rsidRPr="00637914" w:rsidRDefault="008A7A18" w:rsidP="00637914">
      <w:pPr>
        <w:ind w:left="2160" w:firstLine="720"/>
        <w:jc w:val="center"/>
        <w:rPr>
          <w:rFonts w:ascii="Arial Black" w:eastAsia="Malgun Gothic" w:hAnsi="Arial Black"/>
          <w:sz w:val="28"/>
          <w:szCs w:val="28"/>
        </w:rPr>
      </w:pPr>
    </w:p>
    <w:p w14:paraId="6D2354C4" w14:textId="341A25B9" w:rsidR="00637914" w:rsidRPr="00637914" w:rsidRDefault="008A7A18" w:rsidP="00637914">
      <w:pPr>
        <w:jc w:val="center"/>
        <w:rPr>
          <w:rFonts w:ascii="Arial Black" w:eastAsia="Malgun Gothic" w:hAnsi="Arial Black"/>
          <w:sz w:val="28"/>
          <w:szCs w:val="28"/>
        </w:rPr>
      </w:pPr>
      <w:r w:rsidRPr="00637914">
        <w:rPr>
          <w:rFonts w:ascii="Arial Black" w:eastAsia="Malgun Gothic" w:hAnsi="Arial Black"/>
          <w:sz w:val="28"/>
          <w:szCs w:val="28"/>
          <w:highlight w:val="green"/>
        </w:rPr>
        <w:t xml:space="preserve">Baby </w:t>
      </w:r>
      <w:r w:rsidR="00475194">
        <w:rPr>
          <w:rFonts w:ascii="Arial Black" w:eastAsia="Malgun Gothic" w:hAnsi="Arial Black"/>
          <w:sz w:val="28"/>
          <w:szCs w:val="28"/>
          <w:highlight w:val="green"/>
        </w:rPr>
        <w:t>T</w:t>
      </w:r>
      <w:r w:rsidRPr="00637914">
        <w:rPr>
          <w:rFonts w:ascii="Arial Black" w:eastAsia="Malgun Gothic" w:hAnsi="Arial Black"/>
          <w:sz w:val="28"/>
          <w:szCs w:val="28"/>
          <w:highlight w:val="green"/>
        </w:rPr>
        <w:t>ime (0-12 months)</w:t>
      </w:r>
    </w:p>
    <w:p w14:paraId="4DEAF274" w14:textId="1E7B7165" w:rsidR="00637914" w:rsidRPr="00637914" w:rsidRDefault="008A7A18" w:rsidP="00637914">
      <w:pPr>
        <w:jc w:val="center"/>
        <w:rPr>
          <w:rFonts w:ascii="Arial Black" w:eastAsia="Malgun Gothic" w:hAnsi="Arial Black"/>
          <w:sz w:val="28"/>
          <w:szCs w:val="28"/>
        </w:rPr>
      </w:pPr>
      <w:r w:rsidRPr="00637914">
        <w:rPr>
          <w:rFonts w:ascii="Arial Black" w:eastAsia="Malgun Gothic" w:hAnsi="Arial Black"/>
          <w:sz w:val="28"/>
          <w:szCs w:val="28"/>
        </w:rPr>
        <w:t>Wednesdays 10am- 11:30 am</w:t>
      </w:r>
    </w:p>
    <w:p w14:paraId="2A6760A6" w14:textId="1A92EB71" w:rsidR="008A7A18" w:rsidRPr="00637914" w:rsidRDefault="008A7A18" w:rsidP="00637914">
      <w:pPr>
        <w:jc w:val="center"/>
        <w:rPr>
          <w:rFonts w:ascii="Arial Black" w:eastAsia="Malgun Gothic" w:hAnsi="Arial Black"/>
          <w:sz w:val="28"/>
          <w:szCs w:val="28"/>
        </w:rPr>
      </w:pPr>
      <w:r w:rsidRPr="00637914">
        <w:rPr>
          <w:rFonts w:ascii="Arial Black" w:eastAsia="Malgun Gothic" w:hAnsi="Arial Black"/>
          <w:sz w:val="28"/>
          <w:szCs w:val="28"/>
        </w:rPr>
        <w:t>Seaforth Library</w:t>
      </w:r>
    </w:p>
    <w:p w14:paraId="37612060" w14:textId="77777777" w:rsidR="008A7A18" w:rsidRPr="00637914" w:rsidRDefault="008A7A18" w:rsidP="00637914">
      <w:pPr>
        <w:ind w:left="2160" w:firstLine="720"/>
        <w:jc w:val="center"/>
        <w:rPr>
          <w:rFonts w:ascii="Arial Black" w:eastAsia="Malgun Gothic" w:hAnsi="Arial Black"/>
          <w:sz w:val="28"/>
          <w:szCs w:val="28"/>
        </w:rPr>
      </w:pPr>
    </w:p>
    <w:p w14:paraId="11AA94CA" w14:textId="53498236" w:rsidR="00637914" w:rsidRPr="00637914" w:rsidRDefault="00932AE8" w:rsidP="00637914">
      <w:pPr>
        <w:jc w:val="center"/>
        <w:rPr>
          <w:rFonts w:ascii="Arial Black" w:eastAsia="Malgun Gothic" w:hAnsi="Arial Black"/>
          <w:sz w:val="28"/>
          <w:szCs w:val="28"/>
        </w:rPr>
      </w:pPr>
      <w:r>
        <w:rPr>
          <w:rFonts w:ascii="Arial Black" w:eastAsia="Malgun Gothic" w:hAnsi="Arial Black"/>
          <w:sz w:val="28"/>
          <w:szCs w:val="28"/>
          <w:highlight w:val="magenta"/>
        </w:rPr>
        <w:t>Kirkton</w:t>
      </w:r>
      <w:r w:rsidR="007E65EC">
        <w:rPr>
          <w:rFonts w:ascii="Arial Black" w:eastAsia="Malgun Gothic" w:hAnsi="Arial Black"/>
          <w:sz w:val="28"/>
          <w:szCs w:val="28"/>
          <w:highlight w:val="magenta"/>
        </w:rPr>
        <w:t xml:space="preserve"> </w:t>
      </w:r>
      <w:r w:rsidR="008A7A18" w:rsidRPr="00637914">
        <w:rPr>
          <w:rFonts w:ascii="Arial Black" w:eastAsia="Malgun Gothic" w:hAnsi="Arial Black"/>
          <w:sz w:val="28"/>
          <w:szCs w:val="28"/>
          <w:highlight w:val="magenta"/>
        </w:rPr>
        <w:t xml:space="preserve">Play </w:t>
      </w:r>
      <w:r w:rsidR="00475194">
        <w:rPr>
          <w:rFonts w:ascii="Arial Black" w:eastAsia="Malgun Gothic" w:hAnsi="Arial Black"/>
          <w:sz w:val="28"/>
          <w:szCs w:val="28"/>
          <w:highlight w:val="magenta"/>
        </w:rPr>
        <w:t>G</w:t>
      </w:r>
      <w:r w:rsidR="008A7A18" w:rsidRPr="00637914">
        <w:rPr>
          <w:rFonts w:ascii="Arial Black" w:eastAsia="Malgun Gothic" w:hAnsi="Arial Black"/>
          <w:sz w:val="28"/>
          <w:szCs w:val="28"/>
          <w:highlight w:val="magenta"/>
        </w:rPr>
        <w:t>roup (0-6 years)</w:t>
      </w:r>
    </w:p>
    <w:p w14:paraId="2F3B3962" w14:textId="6DC5B032" w:rsidR="00637914" w:rsidRPr="00637914" w:rsidRDefault="008A7A18" w:rsidP="00637914">
      <w:pPr>
        <w:jc w:val="center"/>
        <w:rPr>
          <w:rFonts w:ascii="Arial Black" w:eastAsia="Malgun Gothic" w:hAnsi="Arial Black"/>
          <w:sz w:val="28"/>
          <w:szCs w:val="28"/>
        </w:rPr>
      </w:pPr>
      <w:bookmarkStart w:id="7" w:name="_Hlk10809656"/>
      <w:r w:rsidRPr="00637914">
        <w:rPr>
          <w:rFonts w:ascii="Arial Black" w:eastAsia="Malgun Gothic" w:hAnsi="Arial Black"/>
          <w:sz w:val="28"/>
          <w:szCs w:val="28"/>
        </w:rPr>
        <w:t xml:space="preserve">Thursdays </w:t>
      </w:r>
      <w:r w:rsidR="00637914" w:rsidRPr="00637914">
        <w:rPr>
          <w:rFonts w:ascii="Arial Black" w:eastAsia="Malgun Gothic" w:hAnsi="Arial Black"/>
          <w:sz w:val="28"/>
          <w:szCs w:val="28"/>
        </w:rPr>
        <w:t>1</w:t>
      </w:r>
      <w:r w:rsidRPr="00637914">
        <w:rPr>
          <w:rFonts w:ascii="Arial Black" w:eastAsia="Malgun Gothic" w:hAnsi="Arial Black"/>
          <w:sz w:val="28"/>
          <w:szCs w:val="28"/>
        </w:rPr>
        <w:t>0am- 11:30 am</w:t>
      </w:r>
    </w:p>
    <w:p w14:paraId="5AF38B4E" w14:textId="7082D717" w:rsidR="008A7A18" w:rsidRPr="00637914" w:rsidRDefault="00932AE8" w:rsidP="00637914">
      <w:pPr>
        <w:jc w:val="center"/>
        <w:rPr>
          <w:rFonts w:ascii="Arial Black" w:eastAsia="Malgun Gothic" w:hAnsi="Arial Black"/>
          <w:sz w:val="28"/>
          <w:szCs w:val="28"/>
        </w:rPr>
      </w:pPr>
      <w:r>
        <w:rPr>
          <w:rFonts w:ascii="Arial Black" w:eastAsia="Malgun Gothic" w:hAnsi="Arial Black"/>
          <w:sz w:val="28"/>
          <w:szCs w:val="28"/>
        </w:rPr>
        <w:t>Kirkton Community Centre</w:t>
      </w:r>
    </w:p>
    <w:bookmarkEnd w:id="7"/>
    <w:p w14:paraId="16693F93" w14:textId="77777777" w:rsidR="008A7A18" w:rsidRPr="00637914" w:rsidRDefault="008A7A18" w:rsidP="00637914">
      <w:pPr>
        <w:ind w:left="2880" w:firstLine="720"/>
        <w:jc w:val="center"/>
        <w:rPr>
          <w:rFonts w:ascii="Arial Black" w:eastAsia="Malgun Gothic" w:hAnsi="Arial Black"/>
          <w:sz w:val="28"/>
          <w:szCs w:val="28"/>
        </w:rPr>
      </w:pPr>
    </w:p>
    <w:p w14:paraId="3D3E42C0" w14:textId="4C0F1937" w:rsidR="00637914" w:rsidRPr="00637914" w:rsidRDefault="008A7A18" w:rsidP="00637914">
      <w:pPr>
        <w:jc w:val="center"/>
        <w:rPr>
          <w:rFonts w:ascii="Arial Black" w:eastAsia="Malgun Gothic" w:hAnsi="Arial Black"/>
          <w:sz w:val="28"/>
          <w:szCs w:val="28"/>
        </w:rPr>
      </w:pPr>
      <w:r w:rsidRPr="00637914">
        <w:rPr>
          <w:rFonts w:ascii="Arial Black" w:eastAsia="Malgun Gothic" w:hAnsi="Arial Black"/>
          <w:sz w:val="28"/>
          <w:szCs w:val="28"/>
          <w:highlight w:val="blue"/>
        </w:rPr>
        <w:t xml:space="preserve">Northside Play </w:t>
      </w:r>
      <w:r w:rsidR="00475194">
        <w:rPr>
          <w:rFonts w:ascii="Arial Black" w:eastAsia="Malgun Gothic" w:hAnsi="Arial Black"/>
          <w:sz w:val="28"/>
          <w:szCs w:val="28"/>
          <w:highlight w:val="blue"/>
        </w:rPr>
        <w:t>G</w:t>
      </w:r>
      <w:r w:rsidRPr="00637914">
        <w:rPr>
          <w:rFonts w:ascii="Arial Black" w:eastAsia="Malgun Gothic" w:hAnsi="Arial Black"/>
          <w:sz w:val="28"/>
          <w:szCs w:val="28"/>
          <w:highlight w:val="blue"/>
        </w:rPr>
        <w:t>roup (0-6 years)</w:t>
      </w:r>
    </w:p>
    <w:p w14:paraId="707D24CD" w14:textId="77777777" w:rsidR="00637914" w:rsidRPr="00637914" w:rsidRDefault="008A7A18" w:rsidP="00637914">
      <w:pPr>
        <w:jc w:val="center"/>
        <w:rPr>
          <w:rFonts w:ascii="Arial Black" w:eastAsia="Malgun Gothic" w:hAnsi="Arial Black"/>
          <w:sz w:val="28"/>
          <w:szCs w:val="28"/>
        </w:rPr>
      </w:pPr>
      <w:r w:rsidRPr="00637914">
        <w:rPr>
          <w:rFonts w:ascii="Arial Black" w:eastAsia="Malgun Gothic" w:hAnsi="Arial Black"/>
          <w:sz w:val="28"/>
          <w:szCs w:val="28"/>
        </w:rPr>
        <w:t>Friday</w:t>
      </w:r>
      <w:r w:rsidR="00637914" w:rsidRPr="00637914">
        <w:rPr>
          <w:rFonts w:ascii="Arial Black" w:eastAsia="Malgun Gothic" w:hAnsi="Arial Black"/>
          <w:sz w:val="28"/>
          <w:szCs w:val="28"/>
        </w:rPr>
        <w:t>s</w:t>
      </w:r>
      <w:r w:rsidRPr="00637914">
        <w:rPr>
          <w:rFonts w:ascii="Arial Black" w:eastAsia="Malgun Gothic" w:hAnsi="Arial Black"/>
          <w:sz w:val="28"/>
          <w:szCs w:val="28"/>
        </w:rPr>
        <w:t xml:space="preserve"> </w:t>
      </w:r>
      <w:r w:rsidR="00637914" w:rsidRPr="00637914">
        <w:rPr>
          <w:rFonts w:ascii="Arial Black" w:eastAsia="Malgun Gothic" w:hAnsi="Arial Black"/>
          <w:sz w:val="28"/>
          <w:szCs w:val="28"/>
        </w:rPr>
        <w:t>1</w:t>
      </w:r>
      <w:r w:rsidRPr="00637914">
        <w:rPr>
          <w:rFonts w:ascii="Arial Black" w:eastAsia="Malgun Gothic" w:hAnsi="Arial Black"/>
          <w:sz w:val="28"/>
          <w:szCs w:val="28"/>
        </w:rPr>
        <w:t>0am-11:30 am</w:t>
      </w:r>
    </w:p>
    <w:p w14:paraId="4C3428B8" w14:textId="115F09D9" w:rsidR="008A7A18" w:rsidRPr="00637914" w:rsidRDefault="00637914" w:rsidP="00637914">
      <w:pPr>
        <w:jc w:val="center"/>
        <w:rPr>
          <w:rFonts w:ascii="Arial Black" w:eastAsia="Malgun Gothic" w:hAnsi="Arial Black"/>
          <w:sz w:val="28"/>
          <w:szCs w:val="28"/>
        </w:rPr>
      </w:pPr>
      <w:r w:rsidRPr="00637914">
        <w:rPr>
          <w:rFonts w:ascii="Arial Black" w:eastAsia="Malgun Gothic" w:hAnsi="Arial Black"/>
          <w:sz w:val="28"/>
          <w:szCs w:val="28"/>
        </w:rPr>
        <w:t>N</w:t>
      </w:r>
      <w:r w:rsidR="008A7A18" w:rsidRPr="00637914">
        <w:rPr>
          <w:rFonts w:ascii="Arial Black" w:eastAsia="Malgun Gothic" w:hAnsi="Arial Black"/>
          <w:sz w:val="28"/>
          <w:szCs w:val="28"/>
        </w:rPr>
        <w:t>orthside United Church</w:t>
      </w:r>
    </w:p>
    <w:p w14:paraId="2DF18ABE" w14:textId="4A8D49E2" w:rsidR="008A7A18" w:rsidRDefault="008A7A18" w:rsidP="00637914">
      <w:pPr>
        <w:jc w:val="center"/>
        <w:rPr>
          <w:rFonts w:ascii="Malgun Gothic" w:eastAsia="Malgun Gothic" w:hAnsi="Malgun Gothic"/>
          <w:b/>
          <w:sz w:val="28"/>
          <w:szCs w:val="28"/>
        </w:rPr>
      </w:pPr>
    </w:p>
    <w:sectPr w:rsidR="008A7A18" w:rsidSect="00B813FC">
      <w:pgSz w:w="12240" w:h="15840"/>
      <w:pgMar w:top="993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C0629"/>
    <w:multiLevelType w:val="hybridMultilevel"/>
    <w:tmpl w:val="920A28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EC09A3"/>
    <w:multiLevelType w:val="hybridMultilevel"/>
    <w:tmpl w:val="03E6E9BE"/>
    <w:lvl w:ilvl="0" w:tplc="35FC78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9C76C4"/>
    <w:multiLevelType w:val="hybridMultilevel"/>
    <w:tmpl w:val="850CC03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1644"/>
    <w:rsid w:val="00031890"/>
    <w:rsid w:val="00077AF9"/>
    <w:rsid w:val="000C4AC7"/>
    <w:rsid w:val="00110C58"/>
    <w:rsid w:val="001176B7"/>
    <w:rsid w:val="001225E0"/>
    <w:rsid w:val="00133D5A"/>
    <w:rsid w:val="00135E34"/>
    <w:rsid w:val="00155A0B"/>
    <w:rsid w:val="0015685F"/>
    <w:rsid w:val="00162761"/>
    <w:rsid w:val="00176089"/>
    <w:rsid w:val="001A033F"/>
    <w:rsid w:val="001A73CF"/>
    <w:rsid w:val="001C457B"/>
    <w:rsid w:val="001D2CD9"/>
    <w:rsid w:val="001D60DF"/>
    <w:rsid w:val="00221438"/>
    <w:rsid w:val="0022326B"/>
    <w:rsid w:val="002312D1"/>
    <w:rsid w:val="00234B5B"/>
    <w:rsid w:val="00253BB7"/>
    <w:rsid w:val="00256C49"/>
    <w:rsid w:val="00264927"/>
    <w:rsid w:val="00264B55"/>
    <w:rsid w:val="00281B67"/>
    <w:rsid w:val="00291644"/>
    <w:rsid w:val="002B0F59"/>
    <w:rsid w:val="002C3B92"/>
    <w:rsid w:val="002E6FD2"/>
    <w:rsid w:val="002F0ED2"/>
    <w:rsid w:val="002F1565"/>
    <w:rsid w:val="00303633"/>
    <w:rsid w:val="003200E1"/>
    <w:rsid w:val="00396862"/>
    <w:rsid w:val="003A6787"/>
    <w:rsid w:val="003B02CB"/>
    <w:rsid w:val="003C6739"/>
    <w:rsid w:val="003D0BB3"/>
    <w:rsid w:val="003D3506"/>
    <w:rsid w:val="00402B28"/>
    <w:rsid w:val="00404E4A"/>
    <w:rsid w:val="00441C90"/>
    <w:rsid w:val="00441E5E"/>
    <w:rsid w:val="004440FB"/>
    <w:rsid w:val="00447374"/>
    <w:rsid w:val="00467B80"/>
    <w:rsid w:val="0047204C"/>
    <w:rsid w:val="00475194"/>
    <w:rsid w:val="004858C7"/>
    <w:rsid w:val="004A0237"/>
    <w:rsid w:val="004B5FCF"/>
    <w:rsid w:val="004C0E56"/>
    <w:rsid w:val="004F4EB5"/>
    <w:rsid w:val="0050712F"/>
    <w:rsid w:val="0050768F"/>
    <w:rsid w:val="00523759"/>
    <w:rsid w:val="00523AFF"/>
    <w:rsid w:val="0053478B"/>
    <w:rsid w:val="0058448B"/>
    <w:rsid w:val="005A5540"/>
    <w:rsid w:val="005C09EF"/>
    <w:rsid w:val="005D64C1"/>
    <w:rsid w:val="00637914"/>
    <w:rsid w:val="006412DE"/>
    <w:rsid w:val="006430C1"/>
    <w:rsid w:val="00654E32"/>
    <w:rsid w:val="006624CF"/>
    <w:rsid w:val="006705FF"/>
    <w:rsid w:val="00673797"/>
    <w:rsid w:val="006C565E"/>
    <w:rsid w:val="006D69A0"/>
    <w:rsid w:val="006E2EAC"/>
    <w:rsid w:val="006F2A90"/>
    <w:rsid w:val="007023D4"/>
    <w:rsid w:val="007153E0"/>
    <w:rsid w:val="0072230C"/>
    <w:rsid w:val="007228FC"/>
    <w:rsid w:val="00734AEA"/>
    <w:rsid w:val="00753E35"/>
    <w:rsid w:val="00761F43"/>
    <w:rsid w:val="00772531"/>
    <w:rsid w:val="0077747B"/>
    <w:rsid w:val="00780BD9"/>
    <w:rsid w:val="007812C1"/>
    <w:rsid w:val="0079067F"/>
    <w:rsid w:val="007E5499"/>
    <w:rsid w:val="007E65EC"/>
    <w:rsid w:val="007F5802"/>
    <w:rsid w:val="007F6DC4"/>
    <w:rsid w:val="00807D09"/>
    <w:rsid w:val="008126A3"/>
    <w:rsid w:val="00817549"/>
    <w:rsid w:val="008362DA"/>
    <w:rsid w:val="008374AF"/>
    <w:rsid w:val="00841876"/>
    <w:rsid w:val="0086187A"/>
    <w:rsid w:val="008955AC"/>
    <w:rsid w:val="008A7A18"/>
    <w:rsid w:val="008B3871"/>
    <w:rsid w:val="008D15C4"/>
    <w:rsid w:val="008D5E74"/>
    <w:rsid w:val="00902C67"/>
    <w:rsid w:val="00914A09"/>
    <w:rsid w:val="00931FF2"/>
    <w:rsid w:val="00932AE8"/>
    <w:rsid w:val="009342C4"/>
    <w:rsid w:val="009417DA"/>
    <w:rsid w:val="009712CB"/>
    <w:rsid w:val="0097333B"/>
    <w:rsid w:val="009A3B73"/>
    <w:rsid w:val="009A5887"/>
    <w:rsid w:val="009B397C"/>
    <w:rsid w:val="009D6867"/>
    <w:rsid w:val="009E04A2"/>
    <w:rsid w:val="009E13A0"/>
    <w:rsid w:val="009E6D3E"/>
    <w:rsid w:val="009F55AB"/>
    <w:rsid w:val="00A01493"/>
    <w:rsid w:val="00A016B6"/>
    <w:rsid w:val="00A03667"/>
    <w:rsid w:val="00A06A9F"/>
    <w:rsid w:val="00A06FC0"/>
    <w:rsid w:val="00A3091B"/>
    <w:rsid w:val="00A3407F"/>
    <w:rsid w:val="00A643B4"/>
    <w:rsid w:val="00A87D35"/>
    <w:rsid w:val="00A9333C"/>
    <w:rsid w:val="00AA0776"/>
    <w:rsid w:val="00AA09CA"/>
    <w:rsid w:val="00AA64A7"/>
    <w:rsid w:val="00AB4970"/>
    <w:rsid w:val="00AC79AE"/>
    <w:rsid w:val="00AF19F3"/>
    <w:rsid w:val="00AF4D66"/>
    <w:rsid w:val="00B06555"/>
    <w:rsid w:val="00B24076"/>
    <w:rsid w:val="00B3313E"/>
    <w:rsid w:val="00B51B6B"/>
    <w:rsid w:val="00B813FC"/>
    <w:rsid w:val="00BD46AA"/>
    <w:rsid w:val="00BD5CC0"/>
    <w:rsid w:val="00BE2E6B"/>
    <w:rsid w:val="00BF7CCB"/>
    <w:rsid w:val="00C20A40"/>
    <w:rsid w:val="00C35525"/>
    <w:rsid w:val="00C42209"/>
    <w:rsid w:val="00C42875"/>
    <w:rsid w:val="00C953A1"/>
    <w:rsid w:val="00CA4503"/>
    <w:rsid w:val="00CA707E"/>
    <w:rsid w:val="00CC373B"/>
    <w:rsid w:val="00CD7DFD"/>
    <w:rsid w:val="00CE172B"/>
    <w:rsid w:val="00D10744"/>
    <w:rsid w:val="00D13050"/>
    <w:rsid w:val="00D27CA5"/>
    <w:rsid w:val="00D47865"/>
    <w:rsid w:val="00D766C9"/>
    <w:rsid w:val="00D93A41"/>
    <w:rsid w:val="00DA3082"/>
    <w:rsid w:val="00DA7DE3"/>
    <w:rsid w:val="00DB3930"/>
    <w:rsid w:val="00DC12EE"/>
    <w:rsid w:val="00DC796F"/>
    <w:rsid w:val="00DE7774"/>
    <w:rsid w:val="00DF13DE"/>
    <w:rsid w:val="00E17779"/>
    <w:rsid w:val="00E2324A"/>
    <w:rsid w:val="00E30B01"/>
    <w:rsid w:val="00E30DAE"/>
    <w:rsid w:val="00E45249"/>
    <w:rsid w:val="00E6143C"/>
    <w:rsid w:val="00E63C56"/>
    <w:rsid w:val="00E76345"/>
    <w:rsid w:val="00E76578"/>
    <w:rsid w:val="00E95A73"/>
    <w:rsid w:val="00EC0842"/>
    <w:rsid w:val="00ED1E4D"/>
    <w:rsid w:val="00ED6D75"/>
    <w:rsid w:val="00EF304F"/>
    <w:rsid w:val="00EF343D"/>
    <w:rsid w:val="00EF46BF"/>
    <w:rsid w:val="00F07A2B"/>
    <w:rsid w:val="00F22EB5"/>
    <w:rsid w:val="00F277B3"/>
    <w:rsid w:val="00F82E4B"/>
    <w:rsid w:val="00FA341A"/>
    <w:rsid w:val="00FD21C1"/>
    <w:rsid w:val="00FD3120"/>
    <w:rsid w:val="00FD44AB"/>
    <w:rsid w:val="00FD57E3"/>
    <w:rsid w:val="00FF31EB"/>
    <w:rsid w:val="00FF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3292AB3F"/>
  <w15:docId w15:val="{E3F43AA6-6240-4908-A8AE-07395D8F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13F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813FC"/>
    <w:pPr>
      <w:keepNext/>
      <w:jc w:val="center"/>
      <w:outlineLvl w:val="0"/>
    </w:pPr>
    <w:rPr>
      <w:sz w:val="28"/>
      <w:u w:val="single"/>
    </w:rPr>
  </w:style>
  <w:style w:type="paragraph" w:styleId="Heading2">
    <w:name w:val="heading 2"/>
    <w:basedOn w:val="Normal"/>
    <w:next w:val="Normal"/>
    <w:qFormat/>
    <w:rsid w:val="00B813FC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B813FC"/>
    <w:pPr>
      <w:keepNext/>
      <w:outlineLvl w:val="2"/>
    </w:pPr>
    <w:rPr>
      <w:sz w:val="28"/>
      <w:u w:val="single"/>
    </w:rPr>
  </w:style>
  <w:style w:type="paragraph" w:styleId="Heading4">
    <w:name w:val="heading 4"/>
    <w:basedOn w:val="Normal"/>
    <w:next w:val="Normal"/>
    <w:qFormat/>
    <w:rsid w:val="00B813FC"/>
    <w:pPr>
      <w:keepNext/>
      <w:spacing w:before="240"/>
      <w:ind w:left="360"/>
      <w:jc w:val="center"/>
      <w:outlineLvl w:val="3"/>
    </w:pPr>
    <w:rPr>
      <w:b/>
      <w:bCs/>
      <w:sz w:val="32"/>
    </w:rPr>
  </w:style>
  <w:style w:type="paragraph" w:styleId="Heading5">
    <w:name w:val="heading 5"/>
    <w:basedOn w:val="Normal"/>
    <w:next w:val="Normal"/>
    <w:qFormat/>
    <w:rsid w:val="00B813FC"/>
    <w:pPr>
      <w:keepNext/>
      <w:spacing w:before="240"/>
      <w:jc w:val="right"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qFormat/>
    <w:rsid w:val="00B813FC"/>
    <w:pPr>
      <w:keepNext/>
      <w:spacing w:before="240"/>
      <w:outlineLvl w:val="5"/>
    </w:pPr>
    <w:rPr>
      <w:sz w:val="32"/>
    </w:rPr>
  </w:style>
  <w:style w:type="paragraph" w:styleId="Heading7">
    <w:name w:val="heading 7"/>
    <w:basedOn w:val="Normal"/>
    <w:next w:val="Normal"/>
    <w:qFormat/>
    <w:rsid w:val="00B813FC"/>
    <w:pPr>
      <w:keepNext/>
      <w:jc w:val="center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rsid w:val="00B813FC"/>
    <w:pPr>
      <w:keepNext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B813FC"/>
    <w:pPr>
      <w:keepNext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B813FC"/>
    <w:rPr>
      <w:color w:val="0000FF"/>
      <w:u w:val="single"/>
    </w:rPr>
  </w:style>
  <w:style w:type="paragraph" w:styleId="BalloonText">
    <w:name w:val="Balloon Text"/>
    <w:basedOn w:val="Normal"/>
    <w:semiHidden/>
    <w:unhideWhenUsed/>
    <w:rsid w:val="00B813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B813FC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rsid w:val="00B813FC"/>
    <w:rPr>
      <w:color w:val="800080"/>
      <w:u w:val="single"/>
    </w:rPr>
  </w:style>
  <w:style w:type="paragraph" w:styleId="BodyText">
    <w:name w:val="Body Text"/>
    <w:basedOn w:val="Normal"/>
    <w:semiHidden/>
    <w:rsid w:val="00B813FC"/>
    <w:rPr>
      <w:sz w:val="28"/>
    </w:rPr>
  </w:style>
  <w:style w:type="paragraph" w:styleId="BodyText2">
    <w:name w:val="Body Text 2"/>
    <w:basedOn w:val="Normal"/>
    <w:semiHidden/>
    <w:rsid w:val="00B813FC"/>
    <w:pPr>
      <w:spacing w:before="240"/>
      <w:jc w:val="center"/>
    </w:pPr>
    <w:rPr>
      <w:b/>
      <w:bCs/>
      <w:sz w:val="32"/>
    </w:rPr>
  </w:style>
  <w:style w:type="paragraph" w:styleId="Caption">
    <w:name w:val="caption"/>
    <w:basedOn w:val="Normal"/>
    <w:next w:val="Normal"/>
    <w:qFormat/>
    <w:rsid w:val="00B813FC"/>
    <w:pPr>
      <w:jc w:val="center"/>
    </w:pPr>
    <w:rPr>
      <w:u w:val="single"/>
    </w:rPr>
  </w:style>
  <w:style w:type="paragraph" w:styleId="NoSpacing">
    <w:name w:val="No Spacing"/>
    <w:uiPriority w:val="1"/>
    <w:qFormat/>
    <w:rsid w:val="00753E35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82E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61F4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aforthchildcare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lifeprin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seaforthchildcare.co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eaforthchildren@live.com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oanna%20Datema\Application%20Data\Microsoft\Templates\Announcement%20of%20new%20compan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3A612-064B-4F71-A3B0-18E01CC5A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Announcement of new company</Template>
  <TotalTime>628</TotalTime>
  <Pages>1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Lake Publishing</Company>
  <LinksUpToDate>false</LinksUpToDate>
  <CharactersWithSpaces>3676</CharactersWithSpaces>
  <SharedDoc>false</SharedDoc>
  <HLinks>
    <vt:vector size="18" baseType="variant">
      <vt:variant>
        <vt:i4>3014705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http://www.twitter.com/SeaforthDaycare</vt:lpwstr>
      </vt:variant>
      <vt:variant>
        <vt:lpwstr/>
      </vt:variant>
      <vt:variant>
        <vt:i4>262163</vt:i4>
      </vt:variant>
      <vt:variant>
        <vt:i4>3</vt:i4>
      </vt:variant>
      <vt:variant>
        <vt:i4>0</vt:i4>
      </vt:variant>
      <vt:variant>
        <vt:i4>5</vt:i4>
      </vt:variant>
      <vt:variant>
        <vt:lpwstr>http://www.seaforthchildcare.ca/</vt:lpwstr>
      </vt:variant>
      <vt:variant>
        <vt:lpwstr/>
      </vt:variant>
      <vt:variant>
        <vt:i4>327782</vt:i4>
      </vt:variant>
      <vt:variant>
        <vt:i4>0</vt:i4>
      </vt:variant>
      <vt:variant>
        <vt:i4>0</vt:i4>
      </vt:variant>
      <vt:variant>
        <vt:i4>5</vt:i4>
      </vt:variant>
      <vt:variant>
        <vt:lpwstr>mailto:s.c.c.c@bellnet.ca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Datema</dc:creator>
  <cp:lastModifiedBy>Windows User</cp:lastModifiedBy>
  <cp:revision>10</cp:revision>
  <cp:lastPrinted>2019-09-06T17:11:00Z</cp:lastPrinted>
  <dcterms:created xsi:type="dcterms:W3CDTF">2019-08-20T16:00:00Z</dcterms:created>
  <dcterms:modified xsi:type="dcterms:W3CDTF">2019-09-06T17:20:00Z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TC010770101033</vt:lpwstr>
  </property>
</Properties>
</file>